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C18DD1" w14:textId="77777777" w:rsidR="00305E0E" w:rsidRPr="00F111A8" w:rsidRDefault="008826C3">
      <w:r w:rsidRPr="00F111A8">
        <w:rPr>
          <w:noProof/>
          <w:lang w:eastAsia="en-NZ"/>
        </w:rPr>
        <mc:AlternateContent>
          <mc:Choice Requires="wps">
            <w:drawing>
              <wp:anchor distT="0" distB="0" distL="114300" distR="114300" simplePos="0" relativeHeight="251616256" behindDoc="0" locked="0" layoutInCell="1" allowOverlap="1" wp14:anchorId="1DC112E8" wp14:editId="398A2BD6">
                <wp:simplePos x="0" y="0"/>
                <wp:positionH relativeFrom="column">
                  <wp:posOffset>3096895</wp:posOffset>
                </wp:positionH>
                <wp:positionV relativeFrom="paragraph">
                  <wp:posOffset>-33020</wp:posOffset>
                </wp:positionV>
                <wp:extent cx="1102995" cy="654685"/>
                <wp:effectExtent l="0" t="0" r="20955" b="12065"/>
                <wp:wrapNone/>
                <wp:docPr id="1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654685"/>
                        </a:xfrm>
                        <a:prstGeom prst="rect">
                          <a:avLst/>
                        </a:prstGeom>
                        <a:solidFill>
                          <a:srgbClr val="F36D38"/>
                        </a:solidFill>
                        <a:ln w="3175">
                          <a:solidFill>
                            <a:srgbClr val="F36D38"/>
                          </a:solidFill>
                          <a:miter lim="800000"/>
                          <a:headEnd/>
                          <a:tailEnd/>
                        </a:ln>
                      </wps:spPr>
                      <wps:txbx>
                        <w:txbxContent>
                          <w:p w14:paraId="4B0F7514" w14:textId="77777777" w:rsidR="00A86F41" w:rsidRPr="001E41C9" w:rsidRDefault="00A86F41" w:rsidP="00B40AA3">
                            <w:pPr>
                              <w:spacing w:before="240"/>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2B0B68F1" w14:textId="77777777"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w:t>
                            </w:r>
                            <w:r w:rsidR="00595E42">
                              <w:rPr>
                                <w:rFonts w:cs="Source Sans Pro"/>
                                <w:b/>
                                <w:bCs/>
                                <w:color w:val="FFFFFF"/>
                                <w:sz w:val="17"/>
                                <w:szCs w:val="17"/>
                              </w:rPr>
                              <w:t xml:space="preserve"> 3</w:t>
                            </w:r>
                          </w:p>
                          <w:p w14:paraId="6FC5B5DF" w14:textId="77777777" w:rsidR="00271A30" w:rsidRPr="001E41C9" w:rsidRDefault="00271A30" w:rsidP="00271A30">
                            <w:pPr>
                              <w:spacing w:before="0"/>
                              <w:rPr>
                                <w:b/>
                                <w:color w:val="FFFFFF"/>
                              </w:rPr>
                            </w:pPr>
                            <w:r w:rsidRPr="001E41C9">
                              <w:rPr>
                                <w:rFonts w:cs="Source Sans Pro"/>
                                <w:b/>
                                <w:bCs/>
                                <w:color w:val="FFFFFF"/>
                                <w:sz w:val="17"/>
                                <w:szCs w:val="17"/>
                              </w:rPr>
                              <w:t>20</w:t>
                            </w:r>
                            <w:r w:rsidR="00044464">
                              <w:rPr>
                                <w:rFonts w:cs="Source Sans Pro"/>
                                <w:b/>
                                <w:bCs/>
                                <w:color w:val="FFFFFF"/>
                                <w:sz w:val="17"/>
                                <w:szCs w:val="17"/>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112E8" id="_x0000_t202" coordsize="21600,21600" o:spt="202" path="m,l,21600r21600,l21600,xe">
                <v:stroke joinstyle="miter"/>
                <v:path gradientshapeok="t" o:connecttype="rect"/>
              </v:shapetype>
              <v:shape id="Text Box 448" o:spid="_x0000_s1026" type="#_x0000_t202" style="position:absolute;margin-left:243.85pt;margin-top:-2.6pt;width:86.85pt;height:51.5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" fillcolor="#f36d38" strokecolor="#f36d38" strokeweight=".25pt">
                <v:textbox>
                  <w:txbxContent>
                    <w:p w14:paraId="4B0F7514" w14:textId="77777777" w:rsidR="00A86F41" w:rsidRPr="001E41C9" w:rsidRDefault="00A86F41" w:rsidP="00B40AA3">
                      <w:pPr>
                        <w:spacing w:before="240"/>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2B0B68F1" w14:textId="77777777"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w:t>
                      </w:r>
                      <w:r w:rsidR="00595E42">
                        <w:rPr>
                          <w:rFonts w:cs="Source Sans Pro"/>
                          <w:b/>
                          <w:bCs/>
                          <w:color w:val="FFFFFF"/>
                          <w:sz w:val="17"/>
                          <w:szCs w:val="17"/>
                        </w:rPr>
                        <w:t xml:space="preserve"> 3</w:t>
                      </w:r>
                    </w:p>
                    <w:p w14:paraId="6FC5B5DF" w14:textId="77777777" w:rsidR="00271A30" w:rsidRPr="001E41C9" w:rsidRDefault="00271A30" w:rsidP="00271A30">
                      <w:pPr>
                        <w:spacing w:before="0"/>
                        <w:rPr>
                          <w:b/>
                          <w:color w:val="FFFFFF"/>
                        </w:rPr>
                      </w:pPr>
                      <w:r w:rsidRPr="001E41C9">
                        <w:rPr>
                          <w:rFonts w:cs="Source Sans Pro"/>
                          <w:b/>
                          <w:bCs/>
                          <w:color w:val="FFFFFF"/>
                          <w:sz w:val="17"/>
                          <w:szCs w:val="17"/>
                        </w:rPr>
                        <w:t>20</w:t>
                      </w:r>
                      <w:r w:rsidR="00044464">
                        <w:rPr>
                          <w:rFonts w:cs="Source Sans Pro"/>
                          <w:b/>
                          <w:bCs/>
                          <w:color w:val="FFFFFF"/>
                          <w:sz w:val="17"/>
                          <w:szCs w:val="17"/>
                        </w:rPr>
                        <w:t>20</w:t>
                      </w:r>
                    </w:p>
                  </w:txbxContent>
                </v:textbox>
              </v:shape>
            </w:pict>
          </mc:Fallback>
        </mc:AlternateContent>
      </w:r>
      <w:r w:rsidRPr="00F111A8">
        <w:rPr>
          <w:noProof/>
          <w:lang w:eastAsia="en-NZ"/>
        </w:rPr>
        <mc:AlternateContent>
          <mc:Choice Requires="wps">
            <w:drawing>
              <wp:anchor distT="0" distB="0" distL="114300" distR="114300" simplePos="0" relativeHeight="251627520" behindDoc="1" locked="0" layoutInCell="0" allowOverlap="1" wp14:anchorId="5D1E33B2" wp14:editId="04C07980">
                <wp:simplePos x="0" y="0"/>
                <wp:positionH relativeFrom="column">
                  <wp:posOffset>-540385</wp:posOffset>
                </wp:positionH>
                <wp:positionV relativeFrom="paragraph">
                  <wp:posOffset>-55033</wp:posOffset>
                </wp:positionV>
                <wp:extent cx="7559040" cy="789305"/>
                <wp:effectExtent l="0" t="0" r="22860" b="10795"/>
                <wp:wrapNone/>
                <wp:docPr id="1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F36D38"/>
                        </a:solidFill>
                        <a:ln>
                          <a:solidFill>
                            <a:srgbClr val="F36D38"/>
                          </a:solidFill>
                        </a:ln>
                        <a:effectLst/>
                      </wps:spPr>
                      <wps:txbx>
                        <w:txbxContent>
                          <w:p w14:paraId="21121E5A" w14:textId="4C6B5D7F" w:rsidR="00D06F5E" w:rsidRPr="00834EA5" w:rsidRDefault="001951BD" w:rsidP="00BC738F">
                            <w:pPr>
                              <w:pStyle w:val="Heading1"/>
                              <w:spacing w:before="240"/>
                              <w:ind w:left="709"/>
                              <w:rPr>
                                <w:color w:val="000000"/>
                              </w:rPr>
                            </w:pPr>
                            <w:r w:rsidRPr="001951BD">
                              <w:t>Life in Aotearoa New Zealand</w:t>
                            </w:r>
                          </w:p>
                          <w:p w14:paraId="4F232EAC" w14:textId="53DC4806" w:rsidR="00D06F5E" w:rsidRDefault="00D06F5E" w:rsidP="00834EA5">
                            <w:pPr>
                              <w:pStyle w:val="Byline"/>
                            </w:pPr>
                            <w:r>
                              <w:rPr>
                                <w:spacing w:val="-1"/>
                              </w:rPr>
                              <w:t>b</w:t>
                            </w:r>
                            <w:r>
                              <w:t xml:space="preserve">y </w:t>
                            </w:r>
                            <w:r w:rsidR="005770E9" w:rsidRPr="005770E9">
                              <w:t>Matt Boucher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E33B2" id="Rectangle 440" o:spid="_x0000_s1027" style="position:absolute;margin-left:-42.55pt;margin-top:-4.35pt;width:595.2pt;height:62.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" o:allowincell="f" fillcolor="#f36d38" strokecolor="#f36d38">
                <v:path arrowok="t"/>
                <v:textbox>
                  <w:txbxContent>
                    <w:p w14:paraId="21121E5A" w14:textId="4C6B5D7F" w:rsidR="00D06F5E" w:rsidRPr="00834EA5" w:rsidRDefault="001951BD" w:rsidP="00BC738F">
                      <w:pPr>
                        <w:pStyle w:val="Heading1"/>
                        <w:spacing w:before="240"/>
                        <w:ind w:left="709"/>
                        <w:rPr>
                          <w:color w:val="000000"/>
                        </w:rPr>
                      </w:pPr>
                      <w:r w:rsidRPr="001951BD">
                        <w:t>Life in Aotearoa New Zealand</w:t>
                      </w:r>
                    </w:p>
                    <w:p w14:paraId="4F232EAC" w14:textId="53DC4806" w:rsidR="00D06F5E" w:rsidRDefault="00D06F5E" w:rsidP="00834EA5">
                      <w:pPr>
                        <w:pStyle w:val="Byline"/>
                      </w:pPr>
                      <w:r>
                        <w:rPr>
                          <w:spacing w:val="-1"/>
                        </w:rPr>
                        <w:t>b</w:t>
                      </w:r>
                      <w:r>
                        <w:t xml:space="preserve">y </w:t>
                      </w:r>
                      <w:r w:rsidR="005770E9" w:rsidRPr="005770E9">
                        <w:t>Matt Boucher</w:t>
                      </w:r>
                    </w:p>
                  </w:txbxContent>
                </v:textbox>
              </v:rect>
            </w:pict>
          </mc:Fallback>
        </mc:AlternateContent>
      </w:r>
      <w:r w:rsidR="006C278D" w:rsidRPr="00F111A8">
        <w:t xml:space="preserve"> </w:t>
      </w:r>
    </w:p>
    <w:p w14:paraId="7E6A6FED" w14:textId="27E8A94A" w:rsidR="00305E0E" w:rsidRPr="00F111A8" w:rsidRDefault="00292D9E">
      <w:r>
        <w:rPr>
          <w:noProof/>
          <w:lang w:eastAsia="en-NZ"/>
        </w:rPr>
        <mc:AlternateContent>
          <mc:Choice Requires="wpg">
            <w:drawing>
              <wp:anchor distT="0" distB="0" distL="114300" distR="114300" simplePos="0" relativeHeight="251741184" behindDoc="0" locked="0" layoutInCell="1" allowOverlap="1" wp14:anchorId="4C116309" wp14:editId="1DC61862">
                <wp:simplePos x="0" y="0"/>
                <wp:positionH relativeFrom="column">
                  <wp:posOffset>4488815</wp:posOffset>
                </wp:positionH>
                <wp:positionV relativeFrom="paragraph">
                  <wp:posOffset>13335</wp:posOffset>
                </wp:positionV>
                <wp:extent cx="1976120" cy="2864485"/>
                <wp:effectExtent l="19050" t="19050" r="24130" b="0"/>
                <wp:wrapNone/>
                <wp:docPr id="32" name="Group 32"/>
                <wp:cNvGraphicFramePr/>
                <a:graphic xmlns:a="http://schemas.openxmlformats.org/drawingml/2006/main">
                  <a:graphicData uri="http://schemas.microsoft.com/office/word/2010/wordprocessingGroup">
                    <wpg:wgp>
                      <wpg:cNvGrpSpPr/>
                      <wpg:grpSpPr>
                        <a:xfrm>
                          <a:off x="0" y="0"/>
                          <a:ext cx="1976120" cy="2864485"/>
                          <a:chOff x="0" y="0"/>
                          <a:chExt cx="1976120" cy="2864485"/>
                        </a:xfrm>
                      </wpg:grpSpPr>
                      <pic:pic xmlns:pic="http://schemas.openxmlformats.org/drawingml/2006/picture">
                        <pic:nvPicPr>
                          <pic:cNvPr id="18" name="Picture 18"/>
                          <pic:cNvPicPr>
                            <a:picLocks noChangeAspect="1"/>
                          </pic:cNvPicPr>
                        </pic:nvPicPr>
                        <pic:blipFill>
                          <a:blip r:embed="rId8"/>
                          <a:stretch>
                            <a:fillRect/>
                          </a:stretch>
                        </pic:blipFill>
                        <pic:spPr>
                          <a:xfrm>
                            <a:off x="0" y="0"/>
                            <a:ext cx="1976120" cy="1403985"/>
                          </a:xfrm>
                          <a:prstGeom prst="rect">
                            <a:avLst/>
                          </a:prstGeom>
                          <a:ln>
                            <a:solidFill>
                              <a:schemeClr val="bg1">
                                <a:lumMod val="95000"/>
                              </a:schemeClr>
                            </a:solidFill>
                          </a:ln>
                        </pic:spPr>
                      </pic:pic>
                      <pic:pic xmlns:pic="http://schemas.openxmlformats.org/drawingml/2006/picture">
                        <pic:nvPicPr>
                          <pic:cNvPr id="28" name="Picture 28"/>
                          <pic:cNvPicPr>
                            <a:picLocks noChangeAspect="1"/>
                          </pic:cNvPicPr>
                        </pic:nvPicPr>
                        <pic:blipFill>
                          <a:blip r:embed="rId9"/>
                          <a:stretch>
                            <a:fillRect/>
                          </a:stretch>
                        </pic:blipFill>
                        <pic:spPr>
                          <a:xfrm>
                            <a:off x="0" y="1460500"/>
                            <a:ext cx="1976120" cy="1403985"/>
                          </a:xfrm>
                          <a:prstGeom prst="rect">
                            <a:avLst/>
                          </a:prstGeom>
                        </pic:spPr>
                      </pic:pic>
                    </wpg:wgp>
                  </a:graphicData>
                </a:graphic>
              </wp:anchor>
            </w:drawing>
          </mc:Choice>
          <mc:Fallback>
            <w:pict>
              <v:group w14:anchorId="42AD4399" id="Group 32" o:spid="_x0000_s1026" style="position:absolute;margin-left:353.45pt;margin-top:1.05pt;width:155.6pt;height:225.55pt;z-index:251741184" coordsize="19761,286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BA0AAAAAAAQAAABa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KgAAAAAFJnaHRsb25nAAADsQ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B&#10;AQEBAQEBAQEBAQEBAQECAgICAgICAgICAgMDAwMDAwMDAwMBAQEBAQEBAQEBAQICAQICAwMDAwMD&#10;AwMDAwMDAwMDAwMDAwMDAwMDAwMDAwMDAwMDAwMDAwMDAwMDAwMDAwMDA//AABEIAqADsQMBEQAC&#10;EQEDEQH/3QAEAHf/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qAAAAAAUmdodGxvbmcAAAOx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AjhCSU0EDAAAAAAaVQAAAAEAAACgAAAAcgAAAeAAANXAAAAaOQAYAAH/2P/tAAxB&#10;ZG9iZV9DTQAB/+4ADkFkb2JlAGSAAAAAAf/bAIQADAgICAkIDAkJDBELCgsRFQ8MDA8VGBMTFRMT&#10;GBEMDAwMDAwRDAwMDAwMDAwMDAwMDAwMDAwMDAwMDAwMDAwMDAENCwsNDg0QDg4QFA4ODhQUDg4O&#10;DhQRDAwMDAwREQwMDAwMDBEMDAwMDAwMDAwMDAwMDAwMDAwMDAwMDAwMDAwM/8AAEQgAcg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EBAQEBAQEBAQEBAQEBAQEBAQEBAQEB&#10;AQEBAQEBAQEBAQEBAQEBAQEBAQECAgICAgICAgICAgMDAwMDAwMDAwMBAQEBAQEBAQEBAQICAQIC&#10;AwMDAwMDAwMDAwMDAwMDAwMDAwMDAwMDAwMDAwMDAwMDAwMDAwMDAwMDAwMDAwMDA//AABEIAqAD&#10;sQMBEQACEQEDEQH/3QAEAHf/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19761;height:1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" stroked="t" strokecolor="#f2f2f2 [3052]">
                  <v:imagedata r:id="rId10" o:title=""/>
                  <v:path arrowok="t"/>
                </v:shape>
                <v:shape id="Picture 28" o:spid="_x0000_s1028" type="#_x0000_t75" style="position:absolute;top:14605;width:19761;height:1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">
                  <v:imagedata r:id="rId11" o:title=""/>
                </v:shape>
              </v:group>
            </w:pict>
          </mc:Fallback>
        </mc:AlternateContent>
      </w:r>
    </w:p>
    <w:p w14:paraId="5454D19B" w14:textId="77777777" w:rsidR="009F3DD5" w:rsidRPr="00F111A8" w:rsidRDefault="004F7414">
      <w:r w:rsidRPr="00F111A8">
        <w:rPr>
          <w:noProof/>
          <w:sz w:val="26"/>
          <w:lang w:eastAsia="en-NZ"/>
        </w:rPr>
        <mc:AlternateContent>
          <mc:Choice Requires="wps">
            <w:drawing>
              <wp:anchor distT="0" distB="0" distL="114300" distR="114300" simplePos="0" relativeHeight="251628544" behindDoc="1" locked="0" layoutInCell="1" allowOverlap="1" wp14:anchorId="506E697A" wp14:editId="1F0BEA48">
                <wp:simplePos x="0" y="0"/>
                <wp:positionH relativeFrom="page">
                  <wp:posOffset>-6350</wp:posOffset>
                </wp:positionH>
                <wp:positionV relativeFrom="paragraph">
                  <wp:posOffset>3399790</wp:posOffset>
                </wp:positionV>
                <wp:extent cx="7559675" cy="357505"/>
                <wp:effectExtent l="0" t="0" r="3175" b="4445"/>
                <wp:wrapNone/>
                <wp:docPr id="10"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003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69742" id="Rectangle 451" o:spid="_x0000_s1026" style="position:absolute;margin-left:-.5pt;margin-top:267.7pt;width:595.25pt;height:28.1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" fillcolor="#003450" stroked="f">
                <v:path arrowok="t"/>
                <w10:wrap anchorx="page"/>
              </v:rect>
            </w:pict>
          </mc:Fallback>
        </mc:AlternateContent>
      </w:r>
    </w:p>
    <w:tbl>
      <w:tblPr>
        <w:tblW w:w="10414" w:type="dxa"/>
        <w:tblLayout w:type="fixed"/>
        <w:tblLook w:val="00A0" w:firstRow="1" w:lastRow="0" w:firstColumn="1" w:lastColumn="0" w:noHBand="0" w:noVBand="0"/>
      </w:tblPr>
      <w:tblGrid>
        <w:gridCol w:w="6663"/>
        <w:gridCol w:w="3751"/>
      </w:tblGrid>
      <w:tr w:rsidR="00375E5B" w:rsidRPr="00F111A8" w14:paraId="2146E398" w14:textId="77777777" w:rsidTr="00D9035F">
        <w:tc>
          <w:tcPr>
            <w:tcW w:w="6663" w:type="dxa"/>
            <w:shd w:val="clear" w:color="auto" w:fill="auto"/>
          </w:tcPr>
          <w:p w14:paraId="54FA008C" w14:textId="6ECFF07F" w:rsidR="00EE6D68" w:rsidRPr="00F111A8" w:rsidRDefault="003C3655" w:rsidP="008826C3">
            <w:pPr>
              <w:pStyle w:val="TSMTxt1st"/>
              <w:spacing w:before="480"/>
              <w:rPr>
                <w:sz w:val="18"/>
              </w:rPr>
            </w:pPr>
            <w:hyperlink r:id="rId12" w:history="1">
              <w:r w:rsidR="00EE6D68" w:rsidRPr="00F111A8">
                <w:rPr>
                  <w:rStyle w:val="Hyperlink"/>
                  <w:i/>
                  <w:iCs/>
                  <w:sz w:val="18"/>
                </w:rPr>
                <w:t>The Literacy Learning Progressions</w:t>
              </w:r>
              <w:r w:rsidR="00EE6D68" w:rsidRPr="00F111A8">
                <w:rPr>
                  <w:rStyle w:val="Hyperlink"/>
                  <w:i/>
                  <w:iCs/>
                  <w:sz w:val="18"/>
                  <w:u w:val="none"/>
                </w:rPr>
                <w:t>:</w:t>
              </w:r>
            </w:hyperlink>
            <w:r w:rsidR="00EE6D68" w:rsidRPr="00F111A8">
              <w:rPr>
                <w:i/>
                <w:iCs/>
                <w:sz w:val="18"/>
              </w:rPr>
              <w:t xml:space="preserve"> Meeting the Reading and Writing Demands of the Curriculum </w:t>
            </w:r>
            <w:r w:rsidR="00EE6D68" w:rsidRPr="00F111A8">
              <w:rPr>
                <w:sz w:val="18"/>
              </w:rPr>
              <w:t xml:space="preserve">describe </w:t>
            </w:r>
            <w:r w:rsidR="00162828" w:rsidRPr="00F111A8">
              <w:rPr>
                <w:sz w:val="18"/>
              </w:rPr>
              <w:t>the literacy-related knowledge, skills, and attitudes that students need to draw on to meet the demands of the curriculum.</w:t>
            </w:r>
          </w:p>
          <w:p w14:paraId="15F3E184" w14:textId="4D39D971" w:rsidR="00EE6D68" w:rsidRPr="00F111A8" w:rsidRDefault="003C3655" w:rsidP="00EE6D68">
            <w:pPr>
              <w:pStyle w:val="TSMTxt1st"/>
            </w:pPr>
            <w:hyperlink r:id="rId13" w:history="1">
              <w:r w:rsidR="00EE6D68" w:rsidRPr="00F111A8">
                <w:rPr>
                  <w:rStyle w:val="Hyperlink"/>
                  <w:i/>
                  <w:iCs/>
                  <w:sz w:val="18"/>
                </w:rPr>
                <w:t>The Learning Progression Frameworks</w:t>
              </w:r>
            </w:hyperlink>
            <w:r w:rsidR="00EE6D68" w:rsidRPr="00F111A8">
              <w:rPr>
                <w:sz w:val="18"/>
              </w:rPr>
              <w:t xml:space="preserve"> </w:t>
            </w:r>
            <w:r w:rsidR="00910DEF" w:rsidRPr="00F111A8">
              <w:rPr>
                <w:sz w:val="18"/>
              </w:rPr>
              <w:t>(LPF) describe significant signposts in reading and writing as students develop and apply their literacy knowledge and skills with increasing expertise from school entry to the end of year 10.</w:t>
            </w:r>
          </w:p>
          <w:p w14:paraId="481F3296" w14:textId="4A4BC2CC" w:rsidR="004565B7" w:rsidRPr="00F111A8" w:rsidRDefault="004565B7" w:rsidP="004F7414">
            <w:pPr>
              <w:pStyle w:val="Heading2"/>
              <w:spacing w:before="240"/>
              <w:rPr>
                <w:color w:val="000000"/>
              </w:rPr>
            </w:pPr>
            <w:r w:rsidRPr="00F111A8">
              <w:t>Overview</w:t>
            </w:r>
          </w:p>
          <w:p w14:paraId="6FE46FB8" w14:textId="3D2603E5" w:rsidR="001C14A9" w:rsidRPr="00F111A8" w:rsidRDefault="00B15503" w:rsidP="00DA1201">
            <w:pPr>
              <w:pStyle w:val="TSMTxt1st"/>
            </w:pPr>
            <w:r w:rsidRPr="00F111A8">
              <w:t>This article describes the evolutionary development of life in Aotearoa New Zealand and addresses the question of why our flora and fauna are so distinct. It introduces and explains the concepts of evolution and adaptation and offers a brief overview of how the land itself changed over many millions of years.</w:t>
            </w:r>
          </w:p>
          <w:p w14:paraId="4A95F74F" w14:textId="6EF4C026" w:rsidR="0064105F" w:rsidRPr="00F111A8" w:rsidRDefault="00B45553" w:rsidP="001C14A9">
            <w:pPr>
              <w:pStyle w:val="TSMTxt"/>
              <w:spacing w:before="60"/>
              <w:rPr>
                <w:rStyle w:val="Hyperlink"/>
              </w:rPr>
            </w:pPr>
            <w:r w:rsidRPr="00F111A8">
              <w:t xml:space="preserve">A Google Slides version of this article is available at </w:t>
            </w:r>
            <w:hyperlink r:id="rId14">
              <w:r w:rsidRPr="00F111A8">
                <w:rPr>
                  <w:rStyle w:val="Hyperlink"/>
                </w:rPr>
                <w:t>www.connected.tki.org.nz</w:t>
              </w:r>
            </w:hyperlink>
          </w:p>
          <w:p w14:paraId="299ECDC5" w14:textId="20A0CBBD" w:rsidR="00454B24" w:rsidRPr="00F111A8" w:rsidRDefault="00454B24" w:rsidP="001C14A9">
            <w:pPr>
              <w:pStyle w:val="TSMTxt"/>
              <w:spacing w:before="60"/>
            </w:pPr>
            <w:r w:rsidRPr="00F111A8">
              <w:t xml:space="preserve">This text also has additional digital content, which is available online at </w:t>
            </w:r>
            <w:hyperlink r:id="rId15" w:history="1">
              <w:r w:rsidR="00C94EEB">
                <w:rPr>
                  <w:rStyle w:val="Hyperlink"/>
                </w:rPr>
                <w:t>www.connected.tki.org.nz</w:t>
              </w:r>
            </w:hyperlink>
          </w:p>
        </w:tc>
        <w:tc>
          <w:tcPr>
            <w:tcW w:w="3751" w:type="dxa"/>
            <w:shd w:val="clear" w:color="auto" w:fill="auto"/>
          </w:tcPr>
          <w:p w14:paraId="4C48D602" w14:textId="4C9FC22A" w:rsidR="004439F7" w:rsidRPr="00F111A8" w:rsidRDefault="004439F7" w:rsidP="00420687">
            <w:pPr>
              <w:spacing w:before="0" w:after="200" w:line="240" w:lineRule="auto"/>
              <w:jc w:val="center"/>
            </w:pPr>
          </w:p>
        </w:tc>
      </w:tr>
      <w:tr w:rsidR="003E6981" w:rsidRPr="00F111A8" w14:paraId="10D8AF25" w14:textId="77777777" w:rsidTr="00975147">
        <w:tc>
          <w:tcPr>
            <w:tcW w:w="10414" w:type="dxa"/>
            <w:gridSpan w:val="2"/>
            <w:shd w:val="clear" w:color="auto" w:fill="auto"/>
          </w:tcPr>
          <w:p w14:paraId="37960208" w14:textId="77777777" w:rsidR="003E6981" w:rsidRPr="00F111A8" w:rsidRDefault="00780ECF" w:rsidP="00D674F8">
            <w:pPr>
              <w:widowControl w:val="0"/>
              <w:autoSpaceDE w:val="0"/>
              <w:autoSpaceDN w:val="0"/>
              <w:adjustRightInd w:val="0"/>
              <w:spacing w:before="240" w:line="354" w:lineRule="exact"/>
              <w:ind w:left="113"/>
              <w:rPr>
                <w:rFonts w:cs="Source Sans Pro Black"/>
                <w:b/>
                <w:bCs/>
                <w:color w:val="FFFFFF"/>
                <w:position w:val="1"/>
                <w:sz w:val="30"/>
                <w:szCs w:val="30"/>
              </w:rPr>
            </w:pPr>
            <w:r w:rsidRPr="00F111A8">
              <w:rPr>
                <w:rFonts w:cs="Source Sans Pro Black"/>
                <w:b/>
                <w:bCs/>
                <w:color w:val="FFFFFF"/>
                <w:spacing w:val="-3"/>
                <w:position w:val="1"/>
                <w:sz w:val="30"/>
                <w:szCs w:val="30"/>
              </w:rPr>
              <w:t>C</w:t>
            </w:r>
            <w:r w:rsidRPr="00F111A8">
              <w:rPr>
                <w:rFonts w:cs="Source Sans Pro Black"/>
                <w:b/>
                <w:bCs/>
                <w:color w:val="FFFFFF"/>
                <w:position w:val="1"/>
                <w:sz w:val="30"/>
                <w:szCs w:val="30"/>
              </w:rPr>
              <w:t xml:space="preserve">urriculum </w:t>
            </w:r>
            <w:r w:rsidRPr="00F111A8">
              <w:rPr>
                <w:rFonts w:cs="Source Sans Pro Black"/>
                <w:b/>
                <w:bCs/>
                <w:color w:val="FFFFFF"/>
                <w:spacing w:val="-9"/>
                <w:position w:val="1"/>
                <w:sz w:val="30"/>
                <w:szCs w:val="30"/>
              </w:rPr>
              <w:t>c</w:t>
            </w:r>
            <w:r w:rsidRPr="00F111A8">
              <w:rPr>
                <w:rFonts w:cs="Source Sans Pro Black"/>
                <w:b/>
                <w:bCs/>
                <w:color w:val="FFFFFF"/>
                <w:position w:val="1"/>
                <w:sz w:val="30"/>
                <w:szCs w:val="30"/>
              </w:rPr>
              <w:t>on</w:t>
            </w:r>
            <w:r w:rsidRPr="00F111A8">
              <w:rPr>
                <w:rFonts w:cs="Source Sans Pro Black"/>
                <w:b/>
                <w:bCs/>
                <w:color w:val="FFFFFF"/>
                <w:spacing w:val="-3"/>
                <w:position w:val="1"/>
                <w:sz w:val="30"/>
                <w:szCs w:val="30"/>
              </w:rPr>
              <w:t>t</w:t>
            </w:r>
            <w:r w:rsidRPr="00F111A8">
              <w:rPr>
                <w:rFonts w:cs="Source Sans Pro Black"/>
                <w:b/>
                <w:bCs/>
                <w:color w:val="FFFFFF"/>
                <w:spacing w:val="-6"/>
                <w:position w:val="1"/>
                <w:sz w:val="30"/>
                <w:szCs w:val="30"/>
              </w:rPr>
              <w:t>e</w:t>
            </w:r>
            <w:r w:rsidRPr="00F111A8">
              <w:rPr>
                <w:rFonts w:cs="Source Sans Pro Black"/>
                <w:b/>
                <w:bCs/>
                <w:color w:val="FFFFFF"/>
                <w:position w:val="1"/>
                <w:sz w:val="30"/>
                <w:szCs w:val="30"/>
              </w:rPr>
              <w:t>xts</w:t>
            </w:r>
          </w:p>
        </w:tc>
      </w:tr>
    </w:tbl>
    <w:p w14:paraId="63C3E7CB" w14:textId="77777777" w:rsidR="001D280D" w:rsidRPr="00F111A8" w:rsidRDefault="001D280D" w:rsidP="006A5470">
      <w:pPr>
        <w:spacing w:before="0" w:line="240" w:lineRule="auto"/>
        <w:rPr>
          <w:sz w:val="16"/>
          <w:szCs w:val="16"/>
        </w:rPr>
        <w:sectPr w:rsidR="001D280D" w:rsidRPr="00F111A8" w:rsidSect="00912250">
          <w:footerReference w:type="default" r:id="rId16"/>
          <w:type w:val="continuous"/>
          <w:pgSz w:w="11900" w:h="16840"/>
          <w:pgMar w:top="851" w:right="851" w:bottom="851" w:left="851" w:header="709" w:footer="227" w:gutter="0"/>
          <w:cols w:space="708"/>
        </w:sectPr>
      </w:pPr>
    </w:p>
    <w:p w14:paraId="6DA05047" w14:textId="77777777" w:rsidR="008C4842" w:rsidRPr="00F111A8" w:rsidRDefault="008C4842" w:rsidP="005C7404">
      <w:pPr>
        <w:spacing w:before="0" w:line="240" w:lineRule="auto"/>
      </w:pPr>
    </w:p>
    <w:tbl>
      <w:tblPr>
        <w:tblW w:w="10206" w:type="dxa"/>
        <w:tblLayout w:type="fixed"/>
        <w:tblLook w:val="00A0" w:firstRow="1" w:lastRow="0" w:firstColumn="1" w:lastColumn="0" w:noHBand="0" w:noVBand="0"/>
      </w:tblPr>
      <w:tblGrid>
        <w:gridCol w:w="4854"/>
        <w:gridCol w:w="5352"/>
      </w:tblGrid>
      <w:tr w:rsidR="008C4842" w:rsidRPr="00F111A8" w14:paraId="5A7684B6" w14:textId="77777777" w:rsidTr="00414273">
        <w:tc>
          <w:tcPr>
            <w:tcW w:w="4854" w:type="dxa"/>
            <w:tcBorders>
              <w:top w:val="single" w:sz="4" w:space="0" w:color="BFBFBF"/>
            </w:tcBorders>
            <w:shd w:val="clear" w:color="auto" w:fill="F8F0E4"/>
          </w:tcPr>
          <w:p w14:paraId="3A34A576" w14:textId="77777777" w:rsidR="008C4842" w:rsidRPr="00F111A8" w:rsidRDefault="009737A4" w:rsidP="00626635">
            <w:pPr>
              <w:pStyle w:val="Heading3"/>
              <w:spacing w:after="0"/>
            </w:pPr>
            <w:r w:rsidRPr="00F111A8">
              <w:t>SCIENCE: Nature of Science: Understanding about science</w:t>
            </w:r>
          </w:p>
          <w:p w14:paraId="33C9FF99" w14:textId="17007EC6" w:rsidR="00A33219" w:rsidRPr="00F111A8" w:rsidRDefault="00D376C6" w:rsidP="00D818C1">
            <w:pPr>
              <w:pStyle w:val="TSMTxt"/>
              <w:spacing w:after="60"/>
            </w:pPr>
            <w:r w:rsidRPr="00F111A8">
              <w:t>Level 3 – Students will appreciate that science is a way of explaining the world and that science knowledge changes over time; students will identify ways in which scientists work together and provide evidence to support their ideas.</w:t>
            </w:r>
          </w:p>
        </w:tc>
        <w:tc>
          <w:tcPr>
            <w:tcW w:w="5352" w:type="dxa"/>
            <w:tcBorders>
              <w:top w:val="single" w:sz="4" w:space="0" w:color="BFBFBF"/>
            </w:tcBorders>
            <w:shd w:val="clear" w:color="auto" w:fill="F8F0E4"/>
          </w:tcPr>
          <w:p w14:paraId="675F7116" w14:textId="6954458B" w:rsidR="008C4842" w:rsidRPr="00F111A8" w:rsidRDefault="00B871E2" w:rsidP="00125FF6">
            <w:pPr>
              <w:pStyle w:val="Heading3"/>
            </w:pPr>
            <w:r w:rsidRPr="00F111A8">
              <w:t xml:space="preserve">Key </w:t>
            </w:r>
            <w:r w:rsidR="00DD2484" w:rsidRPr="00F111A8">
              <w:t>Nature of Science idea</w:t>
            </w:r>
          </w:p>
          <w:p w14:paraId="60FCE1BA" w14:textId="4A671C28" w:rsidR="00DD2484" w:rsidRPr="00F111A8" w:rsidRDefault="0012535A" w:rsidP="00DD2484">
            <w:pPr>
              <w:pStyle w:val="TSMtxt3pt"/>
            </w:pPr>
            <w:r w:rsidRPr="00F111A8">
              <w:t>Scientists:</w:t>
            </w:r>
          </w:p>
          <w:p w14:paraId="52BA91C1" w14:textId="7D6D9FAE" w:rsidR="008C4842" w:rsidRPr="00F111A8" w:rsidRDefault="00547404" w:rsidP="00E12563">
            <w:pPr>
              <w:pStyle w:val="TSMtextbullets"/>
            </w:pPr>
            <w:r w:rsidRPr="00F111A8">
              <w:t>use evidence from fossils, geological records, and what they</w:t>
            </w:r>
            <w:r w:rsidR="00962A94" w:rsidRPr="00F111A8">
              <w:t> </w:t>
            </w:r>
            <w:r w:rsidRPr="00F111A8">
              <w:t xml:space="preserve">know about plants and animals living today to </w:t>
            </w:r>
            <w:r w:rsidR="00834B18">
              <w:t>make inferences about what E</w:t>
            </w:r>
            <w:r w:rsidRPr="00F111A8">
              <w:t>arth and living organisms were like</w:t>
            </w:r>
            <w:r w:rsidR="00962A94" w:rsidRPr="00F111A8">
              <w:t> </w:t>
            </w:r>
            <w:r w:rsidRPr="00F111A8">
              <w:t>in the past.</w:t>
            </w:r>
          </w:p>
        </w:tc>
      </w:tr>
      <w:tr w:rsidR="00414273" w:rsidRPr="00F111A8" w14:paraId="4CE36632" w14:textId="77777777" w:rsidTr="00414273">
        <w:tc>
          <w:tcPr>
            <w:tcW w:w="4854" w:type="dxa"/>
            <w:shd w:val="clear" w:color="auto" w:fill="F8F0E4"/>
          </w:tcPr>
          <w:p w14:paraId="07BD308C" w14:textId="77777777" w:rsidR="00D818C1" w:rsidRPr="00F111A8" w:rsidRDefault="00D818C1" w:rsidP="00D818C1">
            <w:pPr>
              <w:pStyle w:val="Heading3"/>
              <w:spacing w:before="120"/>
            </w:pPr>
            <w:r w:rsidRPr="00F111A8">
              <w:t>SCIENCE: Living World: Evolution</w:t>
            </w:r>
          </w:p>
          <w:p w14:paraId="7FFC0FCC" w14:textId="77777777" w:rsidR="00D818C1" w:rsidRPr="00F111A8" w:rsidRDefault="00D818C1" w:rsidP="00D818C1">
            <w:pPr>
              <w:pStyle w:val="TSMText"/>
            </w:pPr>
            <w:r w:rsidRPr="00F111A8">
              <w:t>Level 3 – Students will explore how the groups of living things we have in the world have changed over long periods of time and appreciate that some living things in New Zealand are quite different from living things in other areas of the world.</w:t>
            </w:r>
          </w:p>
          <w:p w14:paraId="03F6F402" w14:textId="77777777" w:rsidR="00D818C1" w:rsidRPr="00F111A8" w:rsidRDefault="00D818C1" w:rsidP="00D818C1">
            <w:pPr>
              <w:pStyle w:val="Heading3"/>
              <w:spacing w:before="120"/>
            </w:pPr>
            <w:r w:rsidRPr="00F111A8">
              <w:t>SCIENCE: Living World: Ecology</w:t>
            </w:r>
          </w:p>
          <w:p w14:paraId="15BE9A23" w14:textId="33FB9D9C" w:rsidR="00414273" w:rsidRPr="00F111A8" w:rsidRDefault="00D818C1" w:rsidP="00D818C1">
            <w:pPr>
              <w:pStyle w:val="TSMText"/>
            </w:pPr>
            <w:r w:rsidRPr="00F111A8">
              <w:t>Level 3 – Students will explain how living things are suited to their particular habitat and how they respond to environmental changes, both natural and human-induced.</w:t>
            </w:r>
          </w:p>
        </w:tc>
        <w:tc>
          <w:tcPr>
            <w:tcW w:w="5352" w:type="dxa"/>
            <w:shd w:val="clear" w:color="auto" w:fill="F8F0E4"/>
          </w:tcPr>
          <w:p w14:paraId="2EB9F386" w14:textId="77777777" w:rsidR="00414273" w:rsidRPr="00F111A8" w:rsidRDefault="00DD4D09" w:rsidP="00D10A77">
            <w:pPr>
              <w:pStyle w:val="Heading3"/>
              <w:spacing w:before="120"/>
            </w:pPr>
            <w:r w:rsidRPr="00F111A8">
              <w:t>Key science ideas</w:t>
            </w:r>
          </w:p>
          <w:p w14:paraId="13B2021C" w14:textId="77777777" w:rsidR="00DD4D09" w:rsidRPr="00F111A8" w:rsidRDefault="00EE326B" w:rsidP="00EE326B">
            <w:pPr>
              <w:pStyle w:val="TSMtextbullets"/>
            </w:pPr>
            <w:r w:rsidRPr="00F111A8">
              <w:t>New Zealand’s long separation from other land masses has meant that the animals and plants that were present have been able to develop and adapt to the conditions here over many generations.</w:t>
            </w:r>
          </w:p>
          <w:p w14:paraId="4C2BF1AD" w14:textId="24EC79AA" w:rsidR="00EE326B" w:rsidRPr="00F111A8" w:rsidRDefault="00D10A77" w:rsidP="00EE326B">
            <w:pPr>
              <w:pStyle w:val="TSMtextbullets"/>
            </w:pPr>
            <w:r w:rsidRPr="00F111A8">
              <w:t>A sudden change to conditions can mean that a highly adapted species can no longer survive.</w:t>
            </w:r>
          </w:p>
        </w:tc>
      </w:tr>
      <w:tr w:rsidR="001705CF" w:rsidRPr="00F111A8" w14:paraId="610E5A6B" w14:textId="77777777" w:rsidTr="00B91C1B">
        <w:tc>
          <w:tcPr>
            <w:tcW w:w="4854" w:type="dxa"/>
            <w:shd w:val="clear" w:color="auto" w:fill="auto"/>
          </w:tcPr>
          <w:p w14:paraId="0FCE0DAA" w14:textId="77777777" w:rsidR="001705CF" w:rsidRPr="00F111A8" w:rsidRDefault="001705CF" w:rsidP="00340EAD">
            <w:pPr>
              <w:spacing w:before="0" w:line="240" w:lineRule="auto"/>
              <w:ind w:left="113"/>
              <w:rPr>
                <w:sz w:val="16"/>
              </w:rPr>
            </w:pPr>
          </w:p>
        </w:tc>
        <w:tc>
          <w:tcPr>
            <w:tcW w:w="5352" w:type="dxa"/>
            <w:shd w:val="clear" w:color="auto" w:fill="auto"/>
          </w:tcPr>
          <w:p w14:paraId="6EEEFA89" w14:textId="77777777" w:rsidR="001705CF" w:rsidRPr="00F111A8" w:rsidRDefault="001705CF" w:rsidP="00340EAD">
            <w:pPr>
              <w:spacing w:before="0" w:line="240" w:lineRule="auto"/>
              <w:ind w:left="113"/>
              <w:rPr>
                <w:sz w:val="16"/>
              </w:rPr>
            </w:pPr>
          </w:p>
        </w:tc>
      </w:tr>
      <w:tr w:rsidR="006D0655" w:rsidRPr="00F111A8" w14:paraId="5082CBE8" w14:textId="77777777" w:rsidTr="00B91C1B">
        <w:tc>
          <w:tcPr>
            <w:tcW w:w="4854" w:type="dxa"/>
            <w:shd w:val="clear" w:color="auto" w:fill="F8F0E4"/>
          </w:tcPr>
          <w:p w14:paraId="7EAFB66D" w14:textId="77777777" w:rsidR="006D0655" w:rsidRPr="00F111A8" w:rsidRDefault="006D0655" w:rsidP="00626635">
            <w:pPr>
              <w:pStyle w:val="Heading3"/>
              <w:spacing w:after="0"/>
              <w:rPr>
                <w:lang w:eastAsia="en-NZ"/>
              </w:rPr>
            </w:pPr>
            <w:r w:rsidRPr="00F111A8">
              <w:rPr>
                <w:lang w:eastAsia="en-NZ"/>
              </w:rPr>
              <w:t xml:space="preserve">ENGLISH: </w:t>
            </w:r>
            <w:r w:rsidR="009C231B" w:rsidRPr="00F111A8">
              <w:rPr>
                <w:lang w:eastAsia="en-NZ"/>
              </w:rPr>
              <w:t>Reading</w:t>
            </w:r>
          </w:p>
          <w:p w14:paraId="3F7B8E3F" w14:textId="77777777" w:rsidR="00514292" w:rsidRPr="00F111A8" w:rsidRDefault="00514292" w:rsidP="00514292">
            <w:pPr>
              <w:pStyle w:val="TSMTxt1st"/>
            </w:pPr>
            <w:r w:rsidRPr="00F111A8">
              <w:t xml:space="preserve">Level 3 – Ideas: Students will show a developing understanding of ideas within, across, and beyond texts. </w:t>
            </w:r>
          </w:p>
          <w:p w14:paraId="35F66198" w14:textId="020CDDA8" w:rsidR="006D0655" w:rsidRPr="00F111A8" w:rsidRDefault="00514292" w:rsidP="00962A94">
            <w:pPr>
              <w:pStyle w:val="TSMTxt1st"/>
              <w:spacing w:before="60" w:after="120"/>
              <w:rPr>
                <w:lang w:eastAsia="en-NZ"/>
              </w:rPr>
            </w:pPr>
            <w:r w:rsidRPr="00F111A8">
              <w:t>Level 3 – Language features: Students will show a developing understanding of how language features are used for effect within and across texts.</w:t>
            </w:r>
          </w:p>
        </w:tc>
        <w:tc>
          <w:tcPr>
            <w:tcW w:w="5352" w:type="dxa"/>
            <w:shd w:val="clear" w:color="auto" w:fill="F8F0E4"/>
          </w:tcPr>
          <w:p w14:paraId="5FC981BB" w14:textId="2738CA29" w:rsidR="006D0655" w:rsidRPr="00F111A8" w:rsidRDefault="006D0655" w:rsidP="00514292">
            <w:pPr>
              <w:pStyle w:val="TSMtxt3pt"/>
            </w:pPr>
          </w:p>
        </w:tc>
      </w:tr>
    </w:tbl>
    <w:p w14:paraId="3BAE06E2" w14:textId="77777777" w:rsidR="00600BD0" w:rsidRPr="00F111A8" w:rsidRDefault="00600BD0" w:rsidP="00AB3D0F">
      <w:pPr>
        <w:spacing w:before="0" w:after="60" w:line="240" w:lineRule="auto"/>
        <w:rPr>
          <w:sz w:val="16"/>
          <w:szCs w:val="16"/>
        </w:rPr>
      </w:pPr>
    </w:p>
    <w:p w14:paraId="1E4AEB6A" w14:textId="77777777" w:rsidR="00F91676" w:rsidRPr="00F111A8" w:rsidRDefault="00F91676" w:rsidP="0005292F">
      <w:pPr>
        <w:spacing w:before="0" w:line="240" w:lineRule="auto"/>
        <w:rPr>
          <w:sz w:val="16"/>
          <w:szCs w:val="16"/>
        </w:rPr>
        <w:sectPr w:rsidR="00F91676" w:rsidRPr="00F111A8" w:rsidSect="003741DD">
          <w:headerReference w:type="default" r:id="rId17"/>
          <w:type w:val="continuous"/>
          <w:pgSz w:w="11900" w:h="16840"/>
          <w:pgMar w:top="851" w:right="851" w:bottom="567" w:left="851" w:header="709" w:footer="227" w:gutter="0"/>
          <w:cols w:space="708"/>
        </w:sectPr>
      </w:pPr>
    </w:p>
    <w:tbl>
      <w:tblPr>
        <w:tblW w:w="0" w:type="auto"/>
        <w:jc w:val="right"/>
        <w:shd w:val="clear" w:color="auto" w:fill="808080"/>
        <w:tblLook w:val="04A0" w:firstRow="1" w:lastRow="0" w:firstColumn="1" w:lastColumn="0" w:noHBand="0" w:noVBand="1"/>
      </w:tblPr>
      <w:tblGrid>
        <w:gridCol w:w="3172"/>
      </w:tblGrid>
      <w:tr w:rsidR="007075D1" w:rsidRPr="00F111A8" w14:paraId="2049361E" w14:textId="77777777" w:rsidTr="00D80722">
        <w:trPr>
          <w:trHeight w:val="340"/>
          <w:jc w:val="right"/>
        </w:trPr>
        <w:tc>
          <w:tcPr>
            <w:tcW w:w="3172" w:type="dxa"/>
            <w:shd w:val="clear" w:color="auto" w:fill="808080"/>
            <w:vAlign w:val="bottom"/>
          </w:tcPr>
          <w:p w14:paraId="3B35F6C8" w14:textId="77777777" w:rsidR="00D04B3F" w:rsidRPr="00F111A8" w:rsidRDefault="00D21807" w:rsidP="007075D1">
            <w:pPr>
              <w:spacing w:before="80"/>
              <w:rPr>
                <w:rStyle w:val="Hyperlink"/>
                <w:b/>
                <w:color w:val="FFFFFF"/>
                <w:sz w:val="16"/>
                <w:szCs w:val="16"/>
                <w:u w:val="none"/>
              </w:rPr>
            </w:pPr>
            <w:r w:rsidRPr="00F111A8">
              <w:rPr>
                <w:rStyle w:val="Hyperlink"/>
                <w:noProof/>
                <w:u w:val="none"/>
                <w:lang w:eastAsia="en-NZ"/>
              </w:rPr>
              <w:drawing>
                <wp:anchor distT="0" distB="0" distL="114300" distR="114300" simplePos="0" relativeHeight="251617280" behindDoc="0" locked="0" layoutInCell="1" allowOverlap="1" wp14:anchorId="0BC47053" wp14:editId="34941647">
                  <wp:simplePos x="0" y="0"/>
                  <wp:positionH relativeFrom="column">
                    <wp:posOffset>68580</wp:posOffset>
                  </wp:positionH>
                  <wp:positionV relativeFrom="paragraph">
                    <wp:posOffset>0</wp:posOffset>
                  </wp:positionV>
                  <wp:extent cx="229870" cy="175260"/>
                  <wp:effectExtent l="0" t="0" r="0" b="0"/>
                  <wp:wrapSquare wrapText="bothSides"/>
                  <wp:docPr id="459" name="Picture 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20" w:history="1">
              <w:r w:rsidR="00D04B3F" w:rsidRPr="00F111A8">
                <w:rPr>
                  <w:rStyle w:val="Hyperlink"/>
                  <w:b/>
                  <w:color w:val="FFFFFF"/>
                  <w:sz w:val="16"/>
                  <w:szCs w:val="16"/>
                  <w:u w:val="none"/>
                </w:rPr>
                <w:t>The New Zealand Curriculum</w:t>
              </w:r>
            </w:hyperlink>
          </w:p>
        </w:tc>
      </w:tr>
    </w:tbl>
    <w:p w14:paraId="307B6964" w14:textId="77777777" w:rsidR="00626635" w:rsidRPr="00F111A8" w:rsidRDefault="00626635" w:rsidP="0005292F">
      <w:pPr>
        <w:pStyle w:val="TSMTxt"/>
        <w:spacing w:before="0" w:after="0" w:line="240" w:lineRule="auto"/>
        <w:rPr>
          <w:sz w:val="16"/>
          <w:szCs w:val="16"/>
        </w:rPr>
      </w:pPr>
    </w:p>
    <w:p w14:paraId="0986E54B" w14:textId="77777777" w:rsidR="00626635" w:rsidRPr="00F111A8" w:rsidRDefault="00626635" w:rsidP="00072D26">
      <w:pPr>
        <w:pStyle w:val="TSMTxt"/>
        <w:spacing w:before="0" w:after="0" w:line="240" w:lineRule="auto"/>
        <w:ind w:left="0"/>
        <w:rPr>
          <w:sz w:val="16"/>
          <w:szCs w:val="16"/>
        </w:rPr>
        <w:sectPr w:rsidR="00626635" w:rsidRPr="00F111A8" w:rsidSect="003741DD">
          <w:type w:val="continuous"/>
          <w:pgSz w:w="11900" w:h="16840"/>
          <w:pgMar w:top="851" w:right="851" w:bottom="567" w:left="851" w:header="709" w:footer="227" w:gutter="0"/>
          <w:cols w:space="708"/>
          <w:formProt w:val="0"/>
        </w:sectPr>
      </w:pPr>
    </w:p>
    <w:p w14:paraId="6C02B88F" w14:textId="77777777" w:rsidR="00717BDE" w:rsidRPr="00F111A8" w:rsidRDefault="00D21807" w:rsidP="00BB1FB8">
      <w:pPr>
        <w:pStyle w:val="Heading1"/>
        <w:pageBreakBefore/>
        <w:spacing w:before="0" w:after="0"/>
        <w:rPr>
          <w:noProof w:val="0"/>
        </w:rPr>
      </w:pPr>
      <w:r w:rsidRPr="00F111A8">
        <w:lastRenderedPageBreak/>
        <mc:AlternateContent>
          <mc:Choice Requires="wps">
            <w:drawing>
              <wp:anchor distT="0" distB="0" distL="114300" distR="114300" simplePos="0" relativeHeight="251625472" behindDoc="1" locked="0" layoutInCell="0" allowOverlap="1" wp14:anchorId="05CE71D9" wp14:editId="30277D95">
                <wp:simplePos x="0" y="0"/>
                <wp:positionH relativeFrom="column">
                  <wp:posOffset>-546100</wp:posOffset>
                </wp:positionH>
                <wp:positionV relativeFrom="paragraph">
                  <wp:posOffset>-68580</wp:posOffset>
                </wp:positionV>
                <wp:extent cx="7559675" cy="357505"/>
                <wp:effectExtent l="3810" t="0" r="0" b="0"/>
                <wp:wrapNone/>
                <wp:docPr id="8"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E118B" id="Rectangle 461" o:spid="_x0000_s1026" style="position:absolute;margin-left:-43pt;margin-top:-5.4pt;width:595.25pt;height:28.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" o:allowincell="f" fillcolor="#1a4786" stroked="f">
                <v:path arrowok="t"/>
              </v:rect>
            </w:pict>
          </mc:Fallback>
        </mc:AlternateContent>
      </w:r>
      <w:r w:rsidR="00717BDE" w:rsidRPr="00F111A8">
        <w:rPr>
          <w:noProof w:val="0"/>
        </w:rPr>
        <w:t>Meeting the literacy challenges</w:t>
      </w:r>
    </w:p>
    <w:p w14:paraId="3F6F403C" w14:textId="77777777" w:rsidR="000D581D" w:rsidRPr="00F111A8" w:rsidRDefault="000D581D" w:rsidP="00B12758">
      <w:pPr>
        <w:spacing w:before="0"/>
      </w:pPr>
    </w:p>
    <w:tbl>
      <w:tblPr>
        <w:tblW w:w="10206" w:type="dxa"/>
        <w:tblLayout w:type="fixed"/>
        <w:tblLook w:val="00A0" w:firstRow="1" w:lastRow="0" w:firstColumn="1" w:lastColumn="0" w:noHBand="0" w:noVBand="0"/>
      </w:tblPr>
      <w:tblGrid>
        <w:gridCol w:w="5018"/>
        <w:gridCol w:w="5188"/>
      </w:tblGrid>
      <w:tr w:rsidR="00E31AD0" w:rsidRPr="00F111A8" w14:paraId="21209413" w14:textId="77777777" w:rsidTr="00994553">
        <w:tc>
          <w:tcPr>
            <w:tcW w:w="5073" w:type="dxa"/>
            <w:tcBorders>
              <w:left w:val="single" w:sz="24" w:space="0" w:color="1A4786"/>
              <w:bottom w:val="single" w:sz="24" w:space="0" w:color="1A4786"/>
            </w:tcBorders>
            <w:shd w:val="clear" w:color="auto" w:fill="F8F0E4"/>
          </w:tcPr>
          <w:p w14:paraId="75CDE226" w14:textId="77777777" w:rsidR="005C39E5" w:rsidRPr="00F111A8" w:rsidRDefault="005C39E5" w:rsidP="005C39E5">
            <w:pPr>
              <w:pStyle w:val="TSMTxt1st"/>
            </w:pPr>
            <w:r w:rsidRPr="00F111A8">
              <w:t xml:space="preserve">The main literacy demands of this text arise from the complex, abstract concepts it explores and the extensive use of topic-specific language. However, each new idea is carefully introduced and connected to the previous section. The writer avoids too much detail and makes the concepts concrete by providing multiple examples. The chatty tone and use of colloquial language help make the content and new ideas accessible and engaging. </w:t>
            </w:r>
          </w:p>
          <w:p w14:paraId="28610A3F" w14:textId="77777777" w:rsidR="002D46FE" w:rsidRPr="00F111A8" w:rsidRDefault="005C39E5" w:rsidP="005C39E5">
            <w:pPr>
              <w:pStyle w:val="TSMtxt3pt"/>
            </w:pPr>
            <w:r w:rsidRPr="00F111A8">
              <w:t>An asterisk is used to indicate a footnote that questions the established science, reflecting how it changes with new evidence. Breakout text and a diagram are provided to help students understand the enormous length of time that life on Earth has existed.</w:t>
            </w:r>
          </w:p>
          <w:p w14:paraId="23C05258" w14:textId="19308EC7" w:rsidR="00B668DB" w:rsidRPr="00F111A8" w:rsidRDefault="00B668DB" w:rsidP="005C39E5">
            <w:pPr>
              <w:pStyle w:val="TSMtxt3pt"/>
            </w:pPr>
            <w:r w:rsidRPr="00F111A8">
              <w:t>The following strategies will support students to understand, respond to, and think critically about the information and ideas in the text.</w:t>
            </w:r>
          </w:p>
        </w:tc>
        <w:tc>
          <w:tcPr>
            <w:tcW w:w="5245" w:type="dxa"/>
            <w:tcBorders>
              <w:bottom w:val="single" w:sz="24" w:space="0" w:color="1A4786"/>
              <w:right w:val="single" w:sz="24" w:space="0" w:color="1A4786"/>
            </w:tcBorders>
            <w:shd w:val="clear" w:color="auto" w:fill="F8F0E4"/>
          </w:tcPr>
          <w:p w14:paraId="2423CF64" w14:textId="77777777" w:rsidR="002D46FE" w:rsidRPr="00F111A8" w:rsidRDefault="002D46FE" w:rsidP="003C4C1C">
            <w:pPr>
              <w:pStyle w:val="TSMTxt1st"/>
            </w:pPr>
            <w:r w:rsidRPr="00F111A8">
              <w:rPr>
                <w:noProof/>
                <w:lang w:eastAsia="en-NZ"/>
              </w:rPr>
              <mc:AlternateContent>
                <mc:Choice Requires="wps">
                  <w:drawing>
                    <wp:anchor distT="0" distB="0" distL="114300" distR="114300" simplePos="0" relativeHeight="251730944" behindDoc="0" locked="1" layoutInCell="1" allowOverlap="1" wp14:anchorId="7A426362" wp14:editId="76098428">
                      <wp:simplePos x="0" y="0"/>
                      <wp:positionH relativeFrom="column">
                        <wp:posOffset>589280</wp:posOffset>
                      </wp:positionH>
                      <wp:positionV relativeFrom="page">
                        <wp:posOffset>-534035</wp:posOffset>
                      </wp:positionV>
                      <wp:extent cx="2792730" cy="1352550"/>
                      <wp:effectExtent l="19050" t="19050" r="26670" b="19050"/>
                      <wp:wrapNone/>
                      <wp:docPr id="11"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1352550"/>
                              </a:xfrm>
                              <a:prstGeom prst="rect">
                                <a:avLst/>
                              </a:prstGeom>
                              <a:solidFill>
                                <a:srgbClr val="FFFFFF"/>
                              </a:solidFill>
                              <a:ln w="28575">
                                <a:solidFill>
                                  <a:srgbClr val="1A4786"/>
                                </a:solidFill>
                                <a:miter lim="800000"/>
                                <a:headEnd/>
                                <a:tailEnd/>
                              </a:ln>
                            </wps:spPr>
                            <wps:txbx>
                              <w:txbxContent>
                                <w:p w14:paraId="2284B3AB" w14:textId="64A6368D" w:rsidR="002D46FE" w:rsidRPr="006845DD" w:rsidRDefault="00985555" w:rsidP="002D46FE">
                                  <w:pPr>
                                    <w:pStyle w:val="TSMTxt"/>
                                    <w:spacing w:before="80"/>
                                  </w:pPr>
                                  <w:r w:rsidRPr="00985555">
                                    <w:t>The instructional strategies below support students to meet the literacy challenges of this text. For each strategy, there are links to the relevant aspect of</w:t>
                                  </w:r>
                                  <w:r w:rsidR="002D46FE" w:rsidRPr="000959C7">
                                    <w:t xml:space="preserve"> </w:t>
                                  </w:r>
                                  <w:hyperlink r:id="rId21" w:history="1">
                                    <w:r w:rsidR="002D46FE" w:rsidRPr="00080199">
                                      <w:rPr>
                                        <w:rStyle w:val="Hyperlink"/>
                                        <w:i/>
                                        <w:iCs/>
                                        <w:u w:val="none"/>
                                      </w:rPr>
                                      <w:t>The Learning Progression Frameworks</w:t>
                                    </w:r>
                                  </w:hyperlink>
                                  <w:r w:rsidR="002D46FE" w:rsidRPr="000959C7">
                                    <w:t xml:space="preserve"> (Reading). </w:t>
                                  </w:r>
                                  <w:r w:rsidR="00430289" w:rsidRPr="00430289">
                                    <w:t>The signposts on each of these aspects provide detailed illustrations on what to notice as your students develop their literacy knowledge and skills for different purposes in different curriculum 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26362" id="Text Box 478" o:spid="_x0000_s1028" type="#_x0000_t202" style="position:absolute;left:0;text-align:left;margin-left:46.4pt;margin-top:-42.05pt;width:219.9pt;height:10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" strokecolor="#1a4786" strokeweight="2.25pt">
                      <v:textbox>
                        <w:txbxContent>
                          <w:p w14:paraId="2284B3AB" w14:textId="64A6368D" w:rsidR="002D46FE" w:rsidRPr="006845DD" w:rsidRDefault="00985555" w:rsidP="002D46FE">
                            <w:pPr>
                              <w:pStyle w:val="TSMTxt"/>
                              <w:spacing w:before="80"/>
                            </w:pPr>
                            <w:r w:rsidRPr="00985555">
                              <w:t>The instructional strategies below support students to meet the literacy challenges of this text. For each strategy, there are links to the relevant aspect of</w:t>
                            </w:r>
                            <w:r w:rsidR="002D46FE" w:rsidRPr="000959C7">
                              <w:t xml:space="preserve"> </w:t>
                            </w:r>
                            <w:hyperlink r:id="rId22" w:history="1">
                              <w:r w:rsidR="002D46FE" w:rsidRPr="00080199">
                                <w:rPr>
                                  <w:rStyle w:val="Hyperlink"/>
                                  <w:i/>
                                  <w:iCs/>
                                  <w:u w:val="none"/>
                                </w:rPr>
                                <w:t>The Learning Progression Frameworks</w:t>
                              </w:r>
                            </w:hyperlink>
                            <w:r w:rsidR="002D46FE" w:rsidRPr="000959C7">
                              <w:t xml:space="preserve"> (Reading). </w:t>
                            </w:r>
                            <w:r w:rsidR="00430289" w:rsidRPr="00430289">
                              <w:t>The signposts on each of these aspects provide detailed illustrations on what to notice as your students develop their literacy knowledge and skills for different purposes in different curriculum areas.</w:t>
                            </w:r>
                          </w:p>
                        </w:txbxContent>
                      </v:textbox>
                      <w10:wrap anchory="page"/>
                      <w10:anchorlock/>
                    </v:shape>
                  </w:pict>
                </mc:Fallback>
              </mc:AlternateContent>
            </w:r>
          </w:p>
          <w:p w14:paraId="0CD7E581" w14:textId="77777777" w:rsidR="002D46FE" w:rsidRPr="00F111A8" w:rsidRDefault="002D46FE" w:rsidP="003C4C1C">
            <w:pPr>
              <w:pStyle w:val="TSMTxt1st"/>
            </w:pPr>
          </w:p>
          <w:p w14:paraId="518C45DA" w14:textId="77777777" w:rsidR="002D46FE" w:rsidRPr="00F111A8" w:rsidRDefault="002D46FE" w:rsidP="003C4C1C">
            <w:pPr>
              <w:pStyle w:val="TSMTxt1st"/>
            </w:pPr>
          </w:p>
          <w:p w14:paraId="0D609AAF" w14:textId="77777777" w:rsidR="002D46FE" w:rsidRPr="00F111A8" w:rsidRDefault="002D46FE" w:rsidP="00812781">
            <w:pPr>
              <w:pStyle w:val="TSMTxt1st"/>
              <w:spacing w:before="0" w:after="120"/>
            </w:pPr>
          </w:p>
          <w:p w14:paraId="08A9F380" w14:textId="77777777" w:rsidR="00812781" w:rsidRPr="00F111A8" w:rsidRDefault="00812781" w:rsidP="00812781">
            <w:pPr>
              <w:pStyle w:val="TSMtxt3pt"/>
            </w:pPr>
            <w:r w:rsidRPr="00F111A8">
              <w:t>You may wish to use shared or guided reading, or a mixture of both approaches, depending on the reading expertise of your students and the background knowledge they bring to the text.</w:t>
            </w:r>
          </w:p>
          <w:p w14:paraId="702D9E58" w14:textId="7AEF3530" w:rsidR="00747BAA" w:rsidRPr="00F111A8" w:rsidRDefault="00812781" w:rsidP="00812781">
            <w:pPr>
              <w:pStyle w:val="TSMtxt3pt"/>
            </w:pPr>
            <w:r w:rsidRPr="00F111A8">
              <w:t>After reading the text, support students to explore the activities outlined in the following pages.</w:t>
            </w:r>
          </w:p>
        </w:tc>
      </w:tr>
      <w:tr w:rsidR="000D581D" w:rsidRPr="00F111A8" w14:paraId="59542ED2" w14:textId="77777777" w:rsidTr="00994553">
        <w:tc>
          <w:tcPr>
            <w:tcW w:w="5073" w:type="dxa"/>
            <w:tcBorders>
              <w:top w:val="single" w:sz="24" w:space="0" w:color="1A4786"/>
            </w:tcBorders>
            <w:shd w:val="clear" w:color="auto" w:fill="FFFFFF"/>
          </w:tcPr>
          <w:p w14:paraId="79DD6B59" w14:textId="77777777" w:rsidR="000D581D" w:rsidRPr="00F111A8" w:rsidRDefault="000D581D" w:rsidP="000D5C60">
            <w:pPr>
              <w:spacing w:before="0" w:line="240" w:lineRule="auto"/>
            </w:pPr>
          </w:p>
        </w:tc>
        <w:tc>
          <w:tcPr>
            <w:tcW w:w="5245" w:type="dxa"/>
            <w:tcBorders>
              <w:top w:val="single" w:sz="24" w:space="0" w:color="1A4786"/>
            </w:tcBorders>
            <w:shd w:val="clear" w:color="auto" w:fill="FFFFFF"/>
          </w:tcPr>
          <w:p w14:paraId="3E6C3C5A" w14:textId="77777777" w:rsidR="000D581D" w:rsidRPr="00F111A8" w:rsidRDefault="000D581D" w:rsidP="000D5C60">
            <w:pPr>
              <w:spacing w:before="0" w:line="240" w:lineRule="auto"/>
            </w:pPr>
          </w:p>
        </w:tc>
      </w:tr>
      <w:tr w:rsidR="000D5C60" w:rsidRPr="00F111A8" w14:paraId="4F9B5187" w14:textId="77777777" w:rsidTr="00994553">
        <w:tc>
          <w:tcPr>
            <w:tcW w:w="5073" w:type="dxa"/>
            <w:shd w:val="clear" w:color="auto" w:fill="FFFFFF"/>
          </w:tcPr>
          <w:p w14:paraId="0D951E3C" w14:textId="77777777" w:rsidR="000D5C60" w:rsidRPr="00F111A8" w:rsidRDefault="002838AD" w:rsidP="00F63DAD">
            <w:pPr>
              <w:pStyle w:val="Heading3"/>
              <w:spacing w:before="120" w:after="0"/>
            </w:pPr>
            <w:r w:rsidRPr="00F111A8">
              <w:t>IN</w:t>
            </w:r>
            <w:r w:rsidRPr="00F111A8">
              <w:rPr>
                <w:spacing w:val="-4"/>
              </w:rPr>
              <w:t>S</w:t>
            </w:r>
            <w:r w:rsidRPr="00F111A8">
              <w:t>TRU</w:t>
            </w:r>
            <w:r w:rsidRPr="00F111A8">
              <w:rPr>
                <w:spacing w:val="-2"/>
              </w:rPr>
              <w:t>C</w:t>
            </w:r>
            <w:r w:rsidRPr="00F111A8">
              <w:t xml:space="preserve">TIONAL </w:t>
            </w:r>
            <w:r w:rsidRPr="00F111A8">
              <w:rPr>
                <w:spacing w:val="-4"/>
              </w:rPr>
              <w:t>S</w:t>
            </w:r>
            <w:r w:rsidRPr="00F111A8">
              <w:t>T</w:t>
            </w:r>
            <w:r w:rsidRPr="00F111A8">
              <w:rPr>
                <w:spacing w:val="-2"/>
              </w:rPr>
              <w:t>R</w:t>
            </w:r>
            <w:r w:rsidRPr="00F111A8">
              <w:rPr>
                <w:spacing w:val="-8"/>
              </w:rPr>
              <w:t>A</w:t>
            </w:r>
            <w:r w:rsidRPr="00F111A8">
              <w:t>TEGIES</w:t>
            </w:r>
          </w:p>
        </w:tc>
        <w:tc>
          <w:tcPr>
            <w:tcW w:w="5245" w:type="dxa"/>
            <w:shd w:val="clear" w:color="auto" w:fill="FFFFFF"/>
          </w:tcPr>
          <w:p w14:paraId="2CB5A583" w14:textId="77777777" w:rsidR="000D5C60" w:rsidRPr="00F111A8" w:rsidRDefault="000D5C60" w:rsidP="00F63DAD">
            <w:pPr>
              <w:pStyle w:val="Heading4"/>
            </w:pPr>
          </w:p>
        </w:tc>
      </w:tr>
    </w:tbl>
    <w:p w14:paraId="14939810" w14:textId="77777777" w:rsidR="00DA604A" w:rsidRPr="00F111A8" w:rsidRDefault="00DA604A" w:rsidP="009A4251">
      <w:pPr>
        <w:pStyle w:val="Heading4"/>
        <w:spacing w:before="0"/>
        <w:rPr>
          <w:lang w:eastAsia="en-NZ"/>
        </w:rPr>
        <w:sectPr w:rsidR="00DA604A" w:rsidRPr="00F111A8" w:rsidSect="003741DD">
          <w:type w:val="continuous"/>
          <w:pgSz w:w="11900" w:h="16840"/>
          <w:pgMar w:top="851" w:right="851" w:bottom="567" w:left="851" w:header="709" w:footer="227" w:gutter="0"/>
          <w:cols w:space="708"/>
        </w:sectPr>
      </w:pPr>
    </w:p>
    <w:tbl>
      <w:tblPr>
        <w:tblW w:w="10206" w:type="dxa"/>
        <w:tblBorders>
          <w:top w:val="single" w:sz="4" w:space="0" w:color="BFBFBF"/>
        </w:tblBorders>
        <w:tblLayout w:type="fixed"/>
        <w:tblLook w:val="00A0" w:firstRow="1" w:lastRow="0" w:firstColumn="1" w:lastColumn="0" w:noHBand="0" w:noVBand="0"/>
      </w:tblPr>
      <w:tblGrid>
        <w:gridCol w:w="5139"/>
        <w:gridCol w:w="5067"/>
      </w:tblGrid>
      <w:tr w:rsidR="00DA7F53" w:rsidRPr="00F111A8" w14:paraId="297A3C25" w14:textId="77777777" w:rsidTr="00450D9E">
        <w:tc>
          <w:tcPr>
            <w:tcW w:w="5211" w:type="dxa"/>
            <w:shd w:val="clear" w:color="auto" w:fill="F8F0E4"/>
          </w:tcPr>
          <w:p w14:paraId="7D3D667D" w14:textId="341E84F2" w:rsidR="00986F79" w:rsidRPr="00F111A8" w:rsidRDefault="00E66918" w:rsidP="00E523BD">
            <w:pPr>
              <w:pStyle w:val="Heading3"/>
              <w:spacing w:after="0"/>
              <w:rPr>
                <w:lang w:eastAsia="en-NZ"/>
              </w:rPr>
            </w:pPr>
            <w:r w:rsidRPr="00F111A8">
              <w:rPr>
                <w:lang w:eastAsia="en-NZ"/>
              </w:rPr>
              <w:t>Building understanding of key ideas</w:t>
            </w:r>
          </w:p>
          <w:p w14:paraId="3791D0F5" w14:textId="7E135FF9" w:rsidR="008E5675" w:rsidRPr="00F111A8" w:rsidRDefault="00C15C23" w:rsidP="00E523BD">
            <w:pPr>
              <w:pStyle w:val="TSMTxt"/>
              <w:spacing w:before="0"/>
              <w:rPr>
                <w:lang w:eastAsia="en-NZ"/>
              </w:rPr>
            </w:pPr>
            <w:r w:rsidRPr="00F111A8">
              <w:rPr>
                <w:b/>
                <w:bCs/>
                <w:lang w:eastAsia="en-NZ"/>
              </w:rPr>
              <w:t>[LPF Reading: Acquiring and using information and ideas in informational texts]</w:t>
            </w:r>
          </w:p>
          <w:p w14:paraId="3C759168" w14:textId="77777777" w:rsidR="000301A0" w:rsidRPr="00F111A8" w:rsidRDefault="000301A0" w:rsidP="000301A0">
            <w:pPr>
              <w:pStyle w:val="TSMtxt3pt"/>
            </w:pPr>
            <w:r w:rsidRPr="00F111A8">
              <w:rPr>
                <w:rStyle w:val="HiliteHeading"/>
                <w:lang w:val="en-NZ"/>
              </w:rPr>
              <w:t>READ</w:t>
            </w:r>
            <w:r w:rsidRPr="00F111A8">
              <w:t xml:space="preserve"> the first paragraph out loud and have the students sketch the image they have visualised, then have them check their sketches against the picture in the book. </w:t>
            </w:r>
            <w:r w:rsidRPr="00F111A8">
              <w:rPr>
                <w:rStyle w:val="HiliteHeading"/>
                <w:lang w:val="en-NZ"/>
              </w:rPr>
              <w:t>ASK</w:t>
            </w:r>
            <w:r w:rsidRPr="00F111A8">
              <w:t xml:space="preserve"> </w:t>
            </w:r>
            <w:r w:rsidRPr="00F111A8">
              <w:rPr>
                <w:rStyle w:val="HiliteHeading"/>
                <w:lang w:val="en-NZ"/>
              </w:rPr>
              <w:t>QUESTIONS</w:t>
            </w:r>
            <w:r w:rsidRPr="00F111A8">
              <w:t xml:space="preserve"> to help them think about the effect of that paragraph. </w:t>
            </w:r>
          </w:p>
          <w:p w14:paraId="05580EC3" w14:textId="10EB5908" w:rsidR="000301A0" w:rsidRPr="00F111A8" w:rsidRDefault="000301A0" w:rsidP="000301A0">
            <w:pPr>
              <w:pStyle w:val="TSMitalicbullets"/>
            </w:pPr>
            <w:r w:rsidRPr="00F111A8">
              <w:t>What did you see in your mind? What did you find in the picture?</w:t>
            </w:r>
          </w:p>
          <w:p w14:paraId="1E3B095C" w14:textId="6F3FF67A" w:rsidR="000301A0" w:rsidRPr="00F111A8" w:rsidRDefault="000301A0" w:rsidP="000301A0">
            <w:pPr>
              <w:pStyle w:val="TSMitalicbullets"/>
            </w:pPr>
            <w:r w:rsidRPr="00F111A8">
              <w:t>Had you realised that this was a description of life in Aotearoa?</w:t>
            </w:r>
          </w:p>
          <w:p w14:paraId="59E2E2F1" w14:textId="36D8EADB" w:rsidR="000301A0" w:rsidRPr="00F111A8" w:rsidRDefault="000301A0" w:rsidP="000301A0">
            <w:pPr>
              <w:pStyle w:val="TSMitalicbullets"/>
            </w:pPr>
            <w:r w:rsidRPr="00F111A8">
              <w:t>What questions do you have? What does it make you think of or wonder about?</w:t>
            </w:r>
          </w:p>
          <w:p w14:paraId="70290D31" w14:textId="77777777" w:rsidR="000301A0" w:rsidRPr="00F111A8" w:rsidRDefault="000301A0" w:rsidP="000301A0">
            <w:pPr>
              <w:pStyle w:val="TSMtxt3pt"/>
            </w:pPr>
            <w:r w:rsidRPr="00F111A8">
              <w:t>Introduce the SQ3R reading method (</w:t>
            </w:r>
            <w:r w:rsidRPr="00F111A8">
              <w:rPr>
                <w:b/>
                <w:bCs/>
              </w:rPr>
              <w:t>S</w:t>
            </w:r>
            <w:r w:rsidRPr="00F111A8">
              <w:t xml:space="preserve">urvey, </w:t>
            </w:r>
            <w:r w:rsidRPr="00F111A8">
              <w:rPr>
                <w:b/>
                <w:bCs/>
              </w:rPr>
              <w:t>Q</w:t>
            </w:r>
            <w:r w:rsidRPr="00F111A8">
              <w:t xml:space="preserve">uestion, </w:t>
            </w:r>
            <w:r w:rsidRPr="00F111A8">
              <w:rPr>
                <w:b/>
                <w:bCs/>
              </w:rPr>
              <w:t>R</w:t>
            </w:r>
            <w:r w:rsidRPr="00F111A8">
              <w:t xml:space="preserve">ead, </w:t>
            </w:r>
            <w:r w:rsidRPr="00F111A8">
              <w:rPr>
                <w:b/>
                <w:bCs/>
              </w:rPr>
              <w:t>R</w:t>
            </w:r>
            <w:r w:rsidRPr="00F111A8">
              <w:t xml:space="preserve">ecite, </w:t>
            </w:r>
            <w:r w:rsidRPr="00F111A8">
              <w:rPr>
                <w:b/>
                <w:bCs/>
              </w:rPr>
              <w:t>R</w:t>
            </w:r>
            <w:r w:rsidRPr="00F111A8">
              <w:t xml:space="preserve">eview). </w:t>
            </w:r>
            <w:r w:rsidRPr="00F111A8">
              <w:rPr>
                <w:rStyle w:val="HiliteHeading"/>
                <w:lang w:val="en-NZ"/>
              </w:rPr>
              <w:t>EXPLAIN</w:t>
            </w:r>
            <w:r w:rsidRPr="00F111A8">
              <w:t xml:space="preserve"> that this is a technique that helps us train our minds to learn while we read. It involves:</w:t>
            </w:r>
          </w:p>
          <w:p w14:paraId="71EC023D" w14:textId="31300EBA" w:rsidR="000301A0" w:rsidRPr="00F111A8" w:rsidRDefault="000301A0" w:rsidP="00D3124F">
            <w:pPr>
              <w:pStyle w:val="TSMtextbullets"/>
            </w:pPr>
            <w:r w:rsidRPr="00F111A8">
              <w:t>scanning the text to notice and record any important information from the title, introduction, headings, key words,</w:t>
            </w:r>
            <w:r w:rsidR="002646D2">
              <w:t> </w:t>
            </w:r>
            <w:r w:rsidRPr="00F111A8">
              <w:t>breakouts, illustrations, photographs, and maps</w:t>
            </w:r>
          </w:p>
          <w:p w14:paraId="061EDEAB" w14:textId="0B586FE5" w:rsidR="000301A0" w:rsidRPr="00F111A8" w:rsidRDefault="000301A0" w:rsidP="00D3124F">
            <w:pPr>
              <w:pStyle w:val="TSMtextbullets"/>
            </w:pPr>
            <w:r w:rsidRPr="00F111A8">
              <w:t>asking and recording questions that have arisen from your</w:t>
            </w:r>
            <w:r w:rsidR="002646D2">
              <w:t> </w:t>
            </w:r>
            <w:r w:rsidRPr="00F111A8">
              <w:t>survey</w:t>
            </w:r>
          </w:p>
          <w:p w14:paraId="6950E703" w14:textId="1648ECDD" w:rsidR="000301A0" w:rsidRPr="00F111A8" w:rsidRDefault="000301A0" w:rsidP="00D3124F">
            <w:pPr>
              <w:pStyle w:val="TSMtextbullets"/>
            </w:pPr>
            <w:r w:rsidRPr="00F111A8">
              <w:t>reading the text, writing answers to the questions as you finish each section, and adding any new questions that have emerged</w:t>
            </w:r>
          </w:p>
          <w:p w14:paraId="5FBB5453" w14:textId="355D14F5" w:rsidR="000301A0" w:rsidRPr="00F111A8" w:rsidRDefault="000301A0" w:rsidP="00D3124F">
            <w:pPr>
              <w:pStyle w:val="TSMtextbullets"/>
            </w:pPr>
            <w:r w:rsidRPr="00F111A8">
              <w:t>reciting – checking that you can recall (recite) the answers to your questions before you move to the next section</w:t>
            </w:r>
          </w:p>
          <w:p w14:paraId="309EE61F" w14:textId="5D792167" w:rsidR="000301A0" w:rsidRPr="00F111A8" w:rsidRDefault="000301A0" w:rsidP="00D3124F">
            <w:pPr>
              <w:pStyle w:val="TSMtextbullets"/>
            </w:pPr>
            <w:r w:rsidRPr="00F111A8">
              <w:t>reviewing your questions and answers and writing a summary.</w:t>
            </w:r>
          </w:p>
          <w:p w14:paraId="08BF16A3" w14:textId="5AEEF14D" w:rsidR="00D124E6" w:rsidRPr="00F111A8" w:rsidRDefault="000301A0" w:rsidP="00BB1FB8">
            <w:pPr>
              <w:pStyle w:val="TSMtxt3pt"/>
              <w:spacing w:after="120"/>
            </w:pPr>
            <w:r w:rsidRPr="00F111A8">
              <w:t>Provide the students with a graphic organiser such as the one below for them to work through in pairs.</w:t>
            </w:r>
          </w:p>
        </w:tc>
        <w:tc>
          <w:tcPr>
            <w:tcW w:w="5137" w:type="dxa"/>
            <w:shd w:val="clear" w:color="auto" w:fill="F8F0E4"/>
          </w:tcPr>
          <w:p w14:paraId="09BCEC54" w14:textId="77777777" w:rsidR="000826CF" w:rsidRPr="00F111A8" w:rsidRDefault="000826CF" w:rsidP="00D3124F">
            <w:pPr>
              <w:pStyle w:val="TSMtxt3pt"/>
            </w:pPr>
          </w:p>
          <w:tbl>
            <w:tblPr>
              <w:tblW w:w="459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2"/>
              <w:gridCol w:w="3621"/>
            </w:tblGrid>
            <w:tr w:rsidR="00307AED" w:rsidRPr="00F111A8" w14:paraId="69DD7B05" w14:textId="77777777" w:rsidTr="002E1538">
              <w:tc>
                <w:tcPr>
                  <w:tcW w:w="4649" w:type="dxa"/>
                  <w:gridSpan w:val="2"/>
                </w:tcPr>
                <w:p w14:paraId="2FC313DB" w14:textId="77777777" w:rsidR="00307AED" w:rsidRPr="002E1538" w:rsidRDefault="00307AED" w:rsidP="00307AED">
                  <w:pPr>
                    <w:pStyle w:val="TSMTxt1st"/>
                    <w:ind w:left="0" w:right="0"/>
                    <w:rPr>
                      <w:sz w:val="16"/>
                      <w:szCs w:val="16"/>
                    </w:rPr>
                  </w:pPr>
                  <w:r w:rsidRPr="002E1538">
                    <w:rPr>
                      <w:sz w:val="16"/>
                      <w:szCs w:val="16"/>
                    </w:rPr>
                    <w:t>Life in Aotearoa New Zealand: SQ3R</w:t>
                  </w:r>
                </w:p>
              </w:tc>
            </w:tr>
            <w:tr w:rsidR="00307AED" w:rsidRPr="00F111A8" w14:paraId="6EF10867" w14:textId="77777777" w:rsidTr="002E1538">
              <w:tc>
                <w:tcPr>
                  <w:tcW w:w="982" w:type="dxa"/>
                </w:tcPr>
                <w:p w14:paraId="70C54D13" w14:textId="77777777" w:rsidR="00307AED" w:rsidRPr="002E1538" w:rsidRDefault="00307AED" w:rsidP="00307AED">
                  <w:pPr>
                    <w:pStyle w:val="TSMTxt1st"/>
                    <w:ind w:left="0" w:right="0"/>
                    <w:rPr>
                      <w:sz w:val="16"/>
                      <w:szCs w:val="16"/>
                    </w:rPr>
                  </w:pPr>
                  <w:r w:rsidRPr="002E1538">
                    <w:rPr>
                      <w:sz w:val="16"/>
                      <w:szCs w:val="16"/>
                    </w:rPr>
                    <w:t>Survey</w:t>
                  </w:r>
                </w:p>
              </w:tc>
              <w:tc>
                <w:tcPr>
                  <w:tcW w:w="3667" w:type="dxa"/>
                </w:tcPr>
                <w:p w14:paraId="5C2ABF12" w14:textId="77777777" w:rsidR="00307AED" w:rsidRPr="002E1538" w:rsidRDefault="00307AED" w:rsidP="00307AED">
                  <w:pPr>
                    <w:pStyle w:val="TSMTxt1st"/>
                    <w:ind w:left="0" w:right="0"/>
                    <w:rPr>
                      <w:sz w:val="16"/>
                      <w:szCs w:val="16"/>
                    </w:rPr>
                  </w:pPr>
                </w:p>
              </w:tc>
            </w:tr>
            <w:tr w:rsidR="00307AED" w:rsidRPr="00F111A8" w14:paraId="62695438" w14:textId="77777777" w:rsidTr="002E1538">
              <w:tc>
                <w:tcPr>
                  <w:tcW w:w="982" w:type="dxa"/>
                </w:tcPr>
                <w:p w14:paraId="2FDC42B7" w14:textId="77777777" w:rsidR="00307AED" w:rsidRPr="002E1538" w:rsidRDefault="00307AED" w:rsidP="00307AED">
                  <w:pPr>
                    <w:pStyle w:val="TSMTxt1st"/>
                    <w:ind w:left="0" w:right="0"/>
                    <w:rPr>
                      <w:sz w:val="16"/>
                      <w:szCs w:val="16"/>
                    </w:rPr>
                  </w:pPr>
                  <w:r w:rsidRPr="002E1538">
                    <w:rPr>
                      <w:sz w:val="16"/>
                      <w:szCs w:val="16"/>
                    </w:rPr>
                    <w:t>Question</w:t>
                  </w:r>
                </w:p>
              </w:tc>
              <w:tc>
                <w:tcPr>
                  <w:tcW w:w="3667" w:type="dxa"/>
                </w:tcPr>
                <w:p w14:paraId="2FF84484" w14:textId="77777777" w:rsidR="00307AED" w:rsidRPr="002E1538" w:rsidRDefault="00307AED" w:rsidP="00307AED">
                  <w:pPr>
                    <w:pStyle w:val="TSMTxt1st"/>
                    <w:ind w:left="0" w:right="0"/>
                    <w:rPr>
                      <w:sz w:val="16"/>
                      <w:szCs w:val="16"/>
                    </w:rPr>
                  </w:pPr>
                </w:p>
              </w:tc>
            </w:tr>
            <w:tr w:rsidR="00307AED" w:rsidRPr="00F111A8" w14:paraId="0250EC50" w14:textId="77777777" w:rsidTr="002E1538">
              <w:tc>
                <w:tcPr>
                  <w:tcW w:w="982" w:type="dxa"/>
                </w:tcPr>
                <w:p w14:paraId="7DD0C121" w14:textId="77777777" w:rsidR="00307AED" w:rsidRPr="002E1538" w:rsidRDefault="00307AED" w:rsidP="00307AED">
                  <w:pPr>
                    <w:pStyle w:val="TSMTxt1st"/>
                    <w:ind w:left="0" w:right="0"/>
                    <w:rPr>
                      <w:sz w:val="16"/>
                      <w:szCs w:val="16"/>
                    </w:rPr>
                  </w:pPr>
                  <w:r w:rsidRPr="002E1538">
                    <w:rPr>
                      <w:sz w:val="16"/>
                      <w:szCs w:val="16"/>
                    </w:rPr>
                    <w:t>Read</w:t>
                  </w:r>
                </w:p>
              </w:tc>
              <w:tc>
                <w:tcPr>
                  <w:tcW w:w="3667" w:type="dxa"/>
                </w:tcPr>
                <w:p w14:paraId="4C8E188E" w14:textId="77777777" w:rsidR="00307AED" w:rsidRPr="002E1538" w:rsidRDefault="00307AED" w:rsidP="00307AED">
                  <w:pPr>
                    <w:pStyle w:val="TSMTxt1st"/>
                    <w:ind w:left="0" w:right="0"/>
                    <w:rPr>
                      <w:sz w:val="16"/>
                      <w:szCs w:val="16"/>
                    </w:rPr>
                  </w:pPr>
                </w:p>
              </w:tc>
            </w:tr>
            <w:tr w:rsidR="00307AED" w:rsidRPr="00F111A8" w14:paraId="1B94ACD5" w14:textId="77777777" w:rsidTr="002E1538">
              <w:tc>
                <w:tcPr>
                  <w:tcW w:w="982" w:type="dxa"/>
                </w:tcPr>
                <w:p w14:paraId="75865BAD" w14:textId="77777777" w:rsidR="00307AED" w:rsidRPr="002E1538" w:rsidRDefault="00307AED" w:rsidP="00307AED">
                  <w:pPr>
                    <w:pStyle w:val="TSMTxt1st"/>
                    <w:ind w:left="0" w:right="0"/>
                    <w:rPr>
                      <w:sz w:val="16"/>
                      <w:szCs w:val="16"/>
                    </w:rPr>
                  </w:pPr>
                  <w:r w:rsidRPr="002E1538">
                    <w:rPr>
                      <w:sz w:val="16"/>
                      <w:szCs w:val="16"/>
                    </w:rPr>
                    <w:t>Recite (recall)</w:t>
                  </w:r>
                </w:p>
              </w:tc>
              <w:tc>
                <w:tcPr>
                  <w:tcW w:w="3667" w:type="dxa"/>
                </w:tcPr>
                <w:p w14:paraId="3E77F8E8" w14:textId="77777777" w:rsidR="00307AED" w:rsidRPr="002E1538" w:rsidRDefault="00307AED" w:rsidP="00307AED">
                  <w:pPr>
                    <w:pStyle w:val="TSMTxt1st"/>
                    <w:ind w:left="0" w:right="0"/>
                    <w:rPr>
                      <w:sz w:val="16"/>
                      <w:szCs w:val="16"/>
                    </w:rPr>
                  </w:pPr>
                </w:p>
              </w:tc>
            </w:tr>
            <w:tr w:rsidR="00307AED" w:rsidRPr="00F111A8" w14:paraId="04F32911" w14:textId="77777777" w:rsidTr="002E1538">
              <w:tc>
                <w:tcPr>
                  <w:tcW w:w="982" w:type="dxa"/>
                </w:tcPr>
                <w:p w14:paraId="31B724F9" w14:textId="77777777" w:rsidR="00307AED" w:rsidRPr="002E1538" w:rsidRDefault="00307AED" w:rsidP="00307AED">
                  <w:pPr>
                    <w:pStyle w:val="TSMTxt1st"/>
                    <w:ind w:left="0" w:right="0"/>
                    <w:rPr>
                      <w:sz w:val="16"/>
                      <w:szCs w:val="16"/>
                    </w:rPr>
                  </w:pPr>
                  <w:r w:rsidRPr="002E1538">
                    <w:rPr>
                      <w:sz w:val="16"/>
                      <w:szCs w:val="16"/>
                    </w:rPr>
                    <w:t>Review and retell</w:t>
                  </w:r>
                </w:p>
              </w:tc>
              <w:tc>
                <w:tcPr>
                  <w:tcW w:w="3667" w:type="dxa"/>
                </w:tcPr>
                <w:p w14:paraId="5A1223C5" w14:textId="77777777" w:rsidR="00307AED" w:rsidRPr="002E1538" w:rsidRDefault="00307AED" w:rsidP="00307AED">
                  <w:pPr>
                    <w:pStyle w:val="TSMTxt1st"/>
                    <w:ind w:left="0" w:right="0"/>
                    <w:rPr>
                      <w:sz w:val="16"/>
                      <w:szCs w:val="16"/>
                    </w:rPr>
                  </w:pPr>
                </w:p>
              </w:tc>
            </w:tr>
          </w:tbl>
          <w:p w14:paraId="69219304" w14:textId="77777777" w:rsidR="004C67A5" w:rsidRPr="00F111A8" w:rsidRDefault="004C67A5" w:rsidP="004C67A5">
            <w:pPr>
              <w:pStyle w:val="Heading3"/>
              <w:spacing w:after="0"/>
            </w:pPr>
            <w:r w:rsidRPr="00F111A8">
              <w:t>Using the visual features to clarify the text</w:t>
            </w:r>
          </w:p>
          <w:p w14:paraId="4811DFD6" w14:textId="22240CDA" w:rsidR="004C67A5" w:rsidRPr="00F111A8" w:rsidRDefault="004C67A5" w:rsidP="004C67A5">
            <w:pPr>
              <w:pStyle w:val="TSMtxt3pt"/>
              <w:spacing w:before="0"/>
              <w:rPr>
                <w:b/>
                <w:bCs/>
              </w:rPr>
            </w:pPr>
            <w:r w:rsidRPr="00F111A8">
              <w:rPr>
                <w:b/>
                <w:bCs/>
              </w:rPr>
              <w:t>[LPF Reading: Making sense of text: using knowledge of</w:t>
            </w:r>
            <w:r w:rsidR="00BB1FB8" w:rsidRPr="00F111A8">
              <w:rPr>
                <w:b/>
                <w:bCs/>
              </w:rPr>
              <w:t> </w:t>
            </w:r>
            <w:r w:rsidRPr="00F111A8">
              <w:rPr>
                <w:b/>
                <w:bCs/>
              </w:rPr>
              <w:t>text structure and features]</w:t>
            </w:r>
          </w:p>
          <w:p w14:paraId="7F7B253F" w14:textId="60967284" w:rsidR="00307AED" w:rsidRPr="00F111A8" w:rsidRDefault="004C67A5" w:rsidP="004C67A5">
            <w:pPr>
              <w:pStyle w:val="TSMtxt3pt"/>
            </w:pPr>
            <w:r w:rsidRPr="00F111A8">
              <w:t>Remind the students of the visual features of the text that they</w:t>
            </w:r>
            <w:r w:rsidR="00C77DD0" w:rsidRPr="00F111A8">
              <w:t> </w:t>
            </w:r>
            <w:r w:rsidRPr="00F111A8">
              <w:t xml:space="preserve">surveyed before reading. As part of the review process, have pairs of students examine and report on one of these features. Ensure they consider the footnote on page 26. </w:t>
            </w:r>
            <w:r w:rsidRPr="00F111A8">
              <w:rPr>
                <w:rStyle w:val="HiliteHeading"/>
                <w:lang w:val="en-NZ"/>
              </w:rPr>
              <w:t>TELL</w:t>
            </w:r>
            <w:r w:rsidR="00C77DD0" w:rsidRPr="00F111A8">
              <w:t> </w:t>
            </w:r>
            <w:r w:rsidRPr="00F111A8">
              <w:t>the students that they are to explain:</w:t>
            </w:r>
          </w:p>
          <w:p w14:paraId="51F1F9F9" w14:textId="77777777" w:rsidR="00B90D74" w:rsidRPr="00F111A8" w:rsidRDefault="00B90D74" w:rsidP="005D217D">
            <w:pPr>
              <w:pStyle w:val="TSMtextbullets"/>
            </w:pPr>
            <w:r w:rsidRPr="00F111A8">
              <w:t>the purpose of their chosen feature</w:t>
            </w:r>
          </w:p>
          <w:p w14:paraId="4B0FB51A" w14:textId="77777777" w:rsidR="00B90D74" w:rsidRPr="00F111A8" w:rsidRDefault="00B90D74" w:rsidP="005D217D">
            <w:pPr>
              <w:pStyle w:val="TSMtextbullets"/>
            </w:pPr>
            <w:r w:rsidRPr="00F111A8">
              <w:t>where it links to the running text</w:t>
            </w:r>
          </w:p>
          <w:p w14:paraId="34A372A6" w14:textId="77777777" w:rsidR="00B90D74" w:rsidRPr="00F111A8" w:rsidRDefault="00B90D74" w:rsidP="005D217D">
            <w:pPr>
              <w:pStyle w:val="TSMtextbullets"/>
            </w:pPr>
            <w:r w:rsidRPr="00F111A8">
              <w:t>the information and/or ideas it shows</w:t>
            </w:r>
          </w:p>
          <w:p w14:paraId="7D7219BA" w14:textId="77777777" w:rsidR="00B90D74" w:rsidRPr="00F111A8" w:rsidRDefault="00B90D74" w:rsidP="005D217D">
            <w:pPr>
              <w:pStyle w:val="TSMtextbullets"/>
            </w:pPr>
            <w:r w:rsidRPr="00F111A8">
              <w:t>things it made them think or wonder about</w:t>
            </w:r>
          </w:p>
          <w:p w14:paraId="7C7E9376" w14:textId="452B228E" w:rsidR="00307AED" w:rsidRPr="00F111A8" w:rsidRDefault="00B90D74" w:rsidP="005D217D">
            <w:pPr>
              <w:pStyle w:val="TSMtextbullets"/>
            </w:pPr>
            <w:r w:rsidRPr="00F111A8">
              <w:t>how they made sense of it</w:t>
            </w:r>
            <w:r w:rsidR="005D217D" w:rsidRPr="00F111A8">
              <w:t>.</w:t>
            </w:r>
          </w:p>
          <w:p w14:paraId="4A4DE5EB" w14:textId="5B202D81" w:rsidR="00B90D74" w:rsidRPr="00F111A8" w:rsidRDefault="00B90D74" w:rsidP="00B90D74">
            <w:pPr>
              <w:pStyle w:val="TSMtxt3pt"/>
            </w:pPr>
          </w:p>
        </w:tc>
      </w:tr>
    </w:tbl>
    <w:p w14:paraId="51620DC4" w14:textId="77777777" w:rsidR="00DA604A" w:rsidRPr="00F111A8" w:rsidRDefault="00DA604A" w:rsidP="00C74186">
      <w:pPr>
        <w:pStyle w:val="Heading4"/>
        <w:spacing w:before="0" w:line="240" w:lineRule="auto"/>
        <w:rPr>
          <w:lang w:eastAsia="en-NZ"/>
        </w:rPr>
        <w:sectPr w:rsidR="00DA604A" w:rsidRPr="00F111A8" w:rsidSect="003741DD">
          <w:type w:val="continuous"/>
          <w:pgSz w:w="11900" w:h="16840"/>
          <w:pgMar w:top="851" w:right="851" w:bottom="567" w:left="851" w:header="709" w:footer="227" w:gutter="0"/>
          <w:cols w:space="708"/>
          <w:formProt w:val="0"/>
        </w:sectPr>
      </w:pPr>
    </w:p>
    <w:p w14:paraId="39B6E621" w14:textId="77777777" w:rsidR="000008B1" w:rsidRPr="00F111A8" w:rsidRDefault="000008B1" w:rsidP="008161A1">
      <w:pPr>
        <w:pStyle w:val="Heading2"/>
        <w:spacing w:before="0" w:line="240" w:lineRule="auto"/>
        <w:rPr>
          <w:color w:val="FFFFFF"/>
          <w:sz w:val="28"/>
          <w:lang w:eastAsia="en-NZ"/>
        </w:rPr>
        <w:sectPr w:rsidR="000008B1" w:rsidRPr="00F111A8" w:rsidSect="003741DD">
          <w:type w:val="continuous"/>
          <w:pgSz w:w="11900" w:h="16840"/>
          <w:pgMar w:top="851" w:right="851" w:bottom="567" w:left="851" w:header="709" w:footer="227" w:gutter="0"/>
          <w:cols w:space="708"/>
        </w:sectPr>
      </w:pPr>
    </w:p>
    <w:p w14:paraId="38A7563B" w14:textId="77777777" w:rsidR="006F7AB0" w:rsidRPr="00F111A8" w:rsidRDefault="00D21807" w:rsidP="008161A1">
      <w:pPr>
        <w:pStyle w:val="Heading2"/>
        <w:spacing w:before="0" w:line="240" w:lineRule="auto"/>
        <w:rPr>
          <w:color w:val="FFFFFF"/>
          <w:sz w:val="28"/>
          <w:lang w:eastAsia="en-NZ"/>
        </w:rPr>
      </w:pPr>
      <w:r w:rsidRPr="00F111A8">
        <w:rPr>
          <w:noProof/>
          <w:color w:val="FFFFFF"/>
          <w:sz w:val="28"/>
          <w:lang w:eastAsia="en-NZ"/>
        </w:rPr>
        <w:lastRenderedPageBreak/>
        <mc:AlternateContent>
          <mc:Choice Requires="wps">
            <w:drawing>
              <wp:anchor distT="0" distB="0" distL="114300" distR="114300" simplePos="0" relativeHeight="251630592" behindDoc="1" locked="0" layoutInCell="0" allowOverlap="1" wp14:anchorId="6CD890B0" wp14:editId="661FFA39">
                <wp:simplePos x="0" y="0"/>
                <wp:positionH relativeFrom="column">
                  <wp:posOffset>-557530</wp:posOffset>
                </wp:positionH>
                <wp:positionV relativeFrom="paragraph">
                  <wp:posOffset>-68580</wp:posOffset>
                </wp:positionV>
                <wp:extent cx="7559675" cy="357505"/>
                <wp:effectExtent l="1905" t="0" r="1270" b="0"/>
                <wp:wrapNone/>
                <wp:docPr id="7"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1ECBD" id="Rectangle 463" o:spid="_x0000_s1026" style="position:absolute;margin-left:-43.9pt;margin-top:-5.4pt;width:595.25pt;height:28.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" o:allowincell="f" fillcolor="#1a4786" stroked="f">
                <v:path arrowok="t"/>
              </v:rect>
            </w:pict>
          </mc:Fallback>
        </mc:AlternateContent>
      </w:r>
      <w:r w:rsidR="006F7AB0" w:rsidRPr="00F111A8">
        <w:rPr>
          <w:color w:val="FFFFFF"/>
          <w:sz w:val="28"/>
          <w:lang w:eastAsia="en-NZ"/>
        </w:rPr>
        <w:t>Meeting the literacy challenges</w:t>
      </w:r>
    </w:p>
    <w:p w14:paraId="06A3F1E6" w14:textId="77777777" w:rsidR="006F7AB0" w:rsidRPr="00F111A8" w:rsidRDefault="006F7AB0" w:rsidP="006F7AB0"/>
    <w:p w14:paraId="5A83BD93" w14:textId="77777777" w:rsidR="008C254D" w:rsidRPr="00F111A8" w:rsidRDefault="008C254D" w:rsidP="00151847">
      <w:pPr>
        <w:pStyle w:val="Heading4"/>
        <w:rPr>
          <w:spacing w:val="-2"/>
        </w:rPr>
        <w:sectPr w:rsidR="008C254D" w:rsidRPr="00F111A8" w:rsidSect="000008B1">
          <w:pgSz w:w="11900" w:h="16840"/>
          <w:pgMar w:top="851" w:right="851" w:bottom="567" w:left="851" w:header="709" w:footer="227" w:gutter="0"/>
          <w:cols w:space="708"/>
        </w:sectPr>
      </w:pPr>
    </w:p>
    <w:tbl>
      <w:tblPr>
        <w:tblW w:w="10206" w:type="dxa"/>
        <w:tblBorders>
          <w:top w:val="single" w:sz="4" w:space="0" w:color="BFBFBF"/>
        </w:tblBorders>
        <w:tblLayout w:type="fixed"/>
        <w:tblLook w:val="00A0" w:firstRow="1" w:lastRow="0" w:firstColumn="1" w:lastColumn="0" w:noHBand="0" w:noVBand="0"/>
      </w:tblPr>
      <w:tblGrid>
        <w:gridCol w:w="5211"/>
        <w:gridCol w:w="4995"/>
      </w:tblGrid>
      <w:tr w:rsidR="003629AF" w:rsidRPr="00F111A8" w14:paraId="3CC0C7AD" w14:textId="77777777" w:rsidTr="0013672C">
        <w:tc>
          <w:tcPr>
            <w:tcW w:w="5211" w:type="dxa"/>
            <w:tcBorders>
              <w:bottom w:val="nil"/>
            </w:tcBorders>
            <w:shd w:val="clear" w:color="auto" w:fill="F8F0E4"/>
          </w:tcPr>
          <w:p w14:paraId="08A2748C" w14:textId="77777777" w:rsidR="00017021" w:rsidRPr="00F111A8" w:rsidRDefault="00017021" w:rsidP="00017021">
            <w:pPr>
              <w:pStyle w:val="Heading3"/>
              <w:spacing w:after="0"/>
            </w:pPr>
            <w:r w:rsidRPr="00F111A8">
              <w:t>Dealing with topic-specific vocabulary</w:t>
            </w:r>
          </w:p>
          <w:p w14:paraId="5B5DC12D" w14:textId="77777777" w:rsidR="00017021" w:rsidRPr="00F111A8" w:rsidRDefault="00017021" w:rsidP="00017021">
            <w:pPr>
              <w:pStyle w:val="TSMtxt3pt"/>
              <w:spacing w:before="0"/>
              <w:rPr>
                <w:b/>
                <w:bCs/>
              </w:rPr>
            </w:pPr>
            <w:r w:rsidRPr="00F111A8">
              <w:rPr>
                <w:b/>
                <w:bCs/>
              </w:rPr>
              <w:t>[LPF Reading: Making sense of text: vocabulary knowledge]</w:t>
            </w:r>
          </w:p>
          <w:p w14:paraId="1E9DA661" w14:textId="77777777" w:rsidR="00EE4FDF" w:rsidRPr="00F111A8" w:rsidRDefault="00017021" w:rsidP="00703A9D">
            <w:pPr>
              <w:pStyle w:val="TSMTxt1st"/>
            </w:pPr>
            <w:r w:rsidRPr="00F111A8">
              <w:rPr>
                <w:rStyle w:val="HiliteHeading"/>
                <w:lang w:val="en-NZ"/>
              </w:rPr>
              <w:t>DISCUSS</w:t>
            </w:r>
            <w:r w:rsidRPr="00F111A8">
              <w:t xml:space="preserve"> the fact that the writer’s primary purpose was to discuss the concepts of adaptation and evolution.</w:t>
            </w:r>
          </w:p>
          <w:p w14:paraId="00DBC3BA" w14:textId="77777777" w:rsidR="0099200F" w:rsidRPr="00F111A8" w:rsidRDefault="0099200F" w:rsidP="0099200F">
            <w:pPr>
              <w:pStyle w:val="TSMitalicbullets"/>
            </w:pPr>
            <w:r w:rsidRPr="00F111A8">
              <w:t>How did the writer help you to understand these concepts?</w:t>
            </w:r>
          </w:p>
          <w:p w14:paraId="09F06E3F" w14:textId="77777777" w:rsidR="0099200F" w:rsidRPr="00F111A8" w:rsidRDefault="0099200F" w:rsidP="0099200F">
            <w:pPr>
              <w:pStyle w:val="TSMitalicbullets"/>
            </w:pPr>
            <w:r w:rsidRPr="00F111A8">
              <w:t>Why is it important to know about them?</w:t>
            </w:r>
          </w:p>
          <w:p w14:paraId="67C218CA" w14:textId="77777777" w:rsidR="0099200F" w:rsidRPr="00F111A8" w:rsidRDefault="0099200F" w:rsidP="0099200F">
            <w:pPr>
              <w:pStyle w:val="TSMtxt3pt"/>
            </w:pPr>
            <w:r w:rsidRPr="00F111A8">
              <w:t>Have the students create a word pyramid for each of these concepts. This involves:</w:t>
            </w:r>
          </w:p>
          <w:p w14:paraId="1C3DE1AD" w14:textId="77777777" w:rsidR="0099200F" w:rsidRPr="00F111A8" w:rsidRDefault="0099200F" w:rsidP="0099200F">
            <w:pPr>
              <w:pStyle w:val="TSMtextbullets"/>
            </w:pPr>
            <w:r w:rsidRPr="00F111A8">
              <w:t>putting the word at the top of the pyramid</w:t>
            </w:r>
          </w:p>
          <w:p w14:paraId="0D077561" w14:textId="77777777" w:rsidR="0099200F" w:rsidRPr="00F111A8" w:rsidRDefault="0099200F" w:rsidP="0099200F">
            <w:pPr>
              <w:pStyle w:val="TSMtextbullets"/>
            </w:pPr>
            <w:r w:rsidRPr="00F111A8">
              <w:t>putting the definition below the word</w:t>
            </w:r>
          </w:p>
          <w:p w14:paraId="722EC14F" w14:textId="77777777" w:rsidR="0099200F" w:rsidRPr="00F111A8" w:rsidRDefault="0099200F" w:rsidP="0099200F">
            <w:pPr>
              <w:pStyle w:val="TSMtextbullets"/>
            </w:pPr>
            <w:r w:rsidRPr="00F111A8">
              <w:t>putting synonyms or examples in the next layer</w:t>
            </w:r>
          </w:p>
          <w:p w14:paraId="2577B1A7" w14:textId="77777777" w:rsidR="00B82754" w:rsidRPr="00F111A8" w:rsidRDefault="0099200F" w:rsidP="0099200F">
            <w:pPr>
              <w:pStyle w:val="TSMtextbullets"/>
            </w:pPr>
            <w:r w:rsidRPr="00F111A8">
              <w:t>writing a sentence in the bottom layer.</w:t>
            </w:r>
          </w:p>
          <w:p w14:paraId="0EFFAD00" w14:textId="1EFD4C67" w:rsidR="0099200F" w:rsidRPr="00F111A8" w:rsidRDefault="000A591F" w:rsidP="00617D74">
            <w:pPr>
              <w:pStyle w:val="TSMTxt"/>
              <w:jc w:val="center"/>
            </w:pPr>
            <w:r w:rsidRPr="00F111A8">
              <w:rPr>
                <w:noProof/>
                <w:lang w:eastAsia="en-NZ"/>
              </w:rPr>
              <mc:AlternateContent>
                <mc:Choice Requires="wpg">
                  <w:drawing>
                    <wp:inline distT="0" distB="0" distL="0" distR="0" wp14:anchorId="1CDC5A04" wp14:editId="73CF5B1C">
                      <wp:extent cx="1776756" cy="1366734"/>
                      <wp:effectExtent l="19050" t="19050" r="33020" b="24130"/>
                      <wp:docPr id="29" name="Group 29"/>
                      <wp:cNvGraphicFramePr/>
                      <a:graphic xmlns:a="http://schemas.openxmlformats.org/drawingml/2006/main">
                        <a:graphicData uri="http://schemas.microsoft.com/office/word/2010/wordprocessingGroup">
                          <wpg:wgp>
                            <wpg:cNvGrpSpPr/>
                            <wpg:grpSpPr>
                              <a:xfrm>
                                <a:off x="0" y="0"/>
                                <a:ext cx="1776756" cy="1366734"/>
                                <a:chOff x="0" y="0"/>
                                <a:chExt cx="1857375" cy="1428750"/>
                              </a:xfrm>
                            </wpg:grpSpPr>
                            <wps:wsp>
                              <wps:cNvPr id="24" name="Isosceles Triangle 24"/>
                              <wps:cNvSpPr/>
                              <wps:spPr>
                                <a:xfrm>
                                  <a:off x="0" y="0"/>
                                  <a:ext cx="1857375" cy="142875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traight Connector 25"/>
                              <wps:cNvCnPr/>
                              <wps:spPr>
                                <a:xfrm>
                                  <a:off x="646380" y="429097"/>
                                  <a:ext cx="544039"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a:off x="447204" y="732388"/>
                                  <a:ext cx="944088"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a:off x="266135" y="1040206"/>
                                  <a:ext cx="1334914"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612E4EA" id="Group 29" o:spid="_x0000_s1026" style="width:139.9pt;height:107.6pt;mso-position-horizontal-relative:char;mso-position-vertical-relative:line" coordsize="18573,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4" o:spid="_x0000_s1027" type="#_x0000_t5" style="position:absolute;width:18573;height:1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" filled="f" strokecolor="black [3213]" strokeweight="1pt"/>
                      <v:line id="Straight Connector 25" o:spid="_x0000_s1028" style="position:absolute;visibility:visible;mso-wrap-style:square" from="6463,4290" to="11904,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">
                        <v:stroke joinstyle="miter"/>
                      </v:line>
                      <v:line id="Straight Connector 26" o:spid="_x0000_s1029" style="position:absolute;visibility:visible;mso-wrap-style:square" from="4472,7323" to="13912,7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">
                        <v:stroke joinstyle="miter"/>
                      </v:line>
                      <v:line id="Straight Connector 27" o:spid="_x0000_s1030" style="position:absolute;visibility:visible;mso-wrap-style:square" from="2661,10402" to="16010,10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">
                        <v:stroke joinstyle="miter"/>
                      </v:line>
                      <w10:anchorlock/>
                    </v:group>
                  </w:pict>
                </mc:Fallback>
              </mc:AlternateContent>
            </w:r>
          </w:p>
          <w:p w14:paraId="083D2B5E" w14:textId="77777777" w:rsidR="00A14AEF" w:rsidRPr="00F111A8" w:rsidRDefault="00A14AEF" w:rsidP="00A14AEF">
            <w:pPr>
              <w:pStyle w:val="Heading3"/>
              <w:spacing w:after="0"/>
            </w:pPr>
            <w:r w:rsidRPr="00F111A8">
              <w:t>Reflecting on the reading process</w:t>
            </w:r>
          </w:p>
          <w:p w14:paraId="2DB5719E" w14:textId="3FFA2518" w:rsidR="00A14AEF" w:rsidRPr="00F111A8" w:rsidRDefault="00A14AEF" w:rsidP="00703A9D">
            <w:pPr>
              <w:pStyle w:val="TSMTxt"/>
              <w:spacing w:before="0" w:after="0"/>
              <w:rPr>
                <w:b/>
                <w:bCs/>
              </w:rPr>
            </w:pPr>
            <w:r w:rsidRPr="00F111A8">
              <w:rPr>
                <w:b/>
                <w:bCs/>
              </w:rPr>
              <w:t>[LPF Reading: Making sense of text: using a processing</w:t>
            </w:r>
            <w:r w:rsidR="00132910">
              <w:rPr>
                <w:b/>
                <w:bCs/>
              </w:rPr>
              <w:t> </w:t>
            </w:r>
            <w:r w:rsidRPr="00F111A8">
              <w:rPr>
                <w:b/>
                <w:bCs/>
              </w:rPr>
              <w:t>system]</w:t>
            </w:r>
          </w:p>
          <w:p w14:paraId="3C1ADF0F" w14:textId="77777777" w:rsidR="00170FF5" w:rsidRPr="00F111A8" w:rsidRDefault="00A14AEF" w:rsidP="00703A9D">
            <w:pPr>
              <w:pStyle w:val="TSMTxt1st"/>
            </w:pPr>
            <w:r w:rsidRPr="00F111A8">
              <w:rPr>
                <w:rStyle w:val="HiliteHeading"/>
                <w:lang w:val="en-NZ"/>
              </w:rPr>
              <w:t>PROMPT</w:t>
            </w:r>
            <w:r w:rsidRPr="00F111A8">
              <w:t xml:space="preserve"> the students to reflect on how they used the various sources of information to actively engage with the text, make and check predictions, ask and answer questions, and clarify and extend their understandings.</w:t>
            </w:r>
          </w:p>
          <w:p w14:paraId="2598DF64" w14:textId="77777777" w:rsidR="00192BBC" w:rsidRPr="00F111A8" w:rsidRDefault="00192BBC" w:rsidP="00192BBC">
            <w:pPr>
              <w:pStyle w:val="TSMitalicbullets"/>
            </w:pPr>
            <w:r w:rsidRPr="00F111A8">
              <w:t>How helpful were the headings in signalling the content?</w:t>
            </w:r>
          </w:p>
          <w:p w14:paraId="74BECA54" w14:textId="77777777" w:rsidR="00192BBC" w:rsidRPr="00F111A8" w:rsidRDefault="00192BBC" w:rsidP="00192BBC">
            <w:pPr>
              <w:pStyle w:val="TSMitalicbullets"/>
            </w:pPr>
            <w:r w:rsidRPr="00F111A8">
              <w:t>Were your questions answered? Where did you find the answers?</w:t>
            </w:r>
          </w:p>
          <w:p w14:paraId="5664F1E6" w14:textId="77777777" w:rsidR="00192BBC" w:rsidRPr="00F111A8" w:rsidRDefault="00192BBC" w:rsidP="00192BBC">
            <w:pPr>
              <w:pStyle w:val="TSMitalicbullets"/>
            </w:pPr>
            <w:r w:rsidRPr="00F111A8">
              <w:t>What features of the text were most helpful or interesting?</w:t>
            </w:r>
          </w:p>
          <w:p w14:paraId="79A0E848" w14:textId="77777777" w:rsidR="00192BBC" w:rsidRPr="00F111A8" w:rsidRDefault="00192BBC" w:rsidP="00192BBC">
            <w:pPr>
              <w:pStyle w:val="TSMitalicbullets"/>
            </w:pPr>
            <w:r w:rsidRPr="00F111A8">
              <w:t>What were the biggest challenges for you in reading this article?</w:t>
            </w:r>
          </w:p>
          <w:p w14:paraId="43952490" w14:textId="77777777" w:rsidR="00A14AEF" w:rsidRPr="00F111A8" w:rsidRDefault="00192BBC" w:rsidP="00192BBC">
            <w:pPr>
              <w:pStyle w:val="TSMitalicbullets"/>
            </w:pPr>
            <w:r w:rsidRPr="00F111A8">
              <w:t>Were there surprises? If so, what were they?</w:t>
            </w:r>
          </w:p>
          <w:p w14:paraId="45C59BFE" w14:textId="2FB7960D" w:rsidR="00192BBC" w:rsidRPr="00F111A8" w:rsidRDefault="00C91875" w:rsidP="00C91875">
            <w:pPr>
              <w:pStyle w:val="TSMtxt3pt"/>
              <w:spacing w:after="120"/>
            </w:pPr>
            <w:r w:rsidRPr="00F111A8">
              <w:t>Have the students think, pair, and share their thoughts about whether the SQ3R method was helpful and when they could use it again.</w:t>
            </w:r>
          </w:p>
        </w:tc>
        <w:tc>
          <w:tcPr>
            <w:tcW w:w="4995" w:type="dxa"/>
            <w:tcBorders>
              <w:bottom w:val="nil"/>
            </w:tcBorders>
            <w:shd w:val="clear" w:color="auto" w:fill="F8F0E4"/>
          </w:tcPr>
          <w:p w14:paraId="4F1BC914" w14:textId="77777777" w:rsidR="00BE0EDF" w:rsidRPr="00F111A8" w:rsidRDefault="00BE0EDF" w:rsidP="00BE0EDF">
            <w:pPr>
              <w:pStyle w:val="Heading3"/>
              <w:spacing w:after="0"/>
            </w:pPr>
            <w:r w:rsidRPr="00F111A8">
              <w:t>Using critical literacy</w:t>
            </w:r>
          </w:p>
          <w:p w14:paraId="77FDD4E3" w14:textId="77777777" w:rsidR="00BE0EDF" w:rsidRPr="00F111A8" w:rsidRDefault="00BE0EDF" w:rsidP="00BE0EDF">
            <w:pPr>
              <w:pStyle w:val="TSMtxt3pt"/>
              <w:spacing w:before="0"/>
              <w:rPr>
                <w:b/>
                <w:bCs/>
              </w:rPr>
            </w:pPr>
            <w:r w:rsidRPr="00F111A8">
              <w:rPr>
                <w:b/>
                <w:bCs/>
              </w:rPr>
              <w:t>[LPF READING: Making sense of text: reading critically]</w:t>
            </w:r>
          </w:p>
          <w:p w14:paraId="4241010F" w14:textId="02FCA160" w:rsidR="00E3390E" w:rsidRPr="00F111A8" w:rsidRDefault="00BE0EDF" w:rsidP="00BE0EDF">
            <w:pPr>
              <w:pStyle w:val="TSMTxt1st"/>
            </w:pPr>
            <w:r w:rsidRPr="00F111A8">
              <w:rPr>
                <w:rStyle w:val="HiliteHeading"/>
                <w:lang w:val="en-NZ"/>
              </w:rPr>
              <w:t>DISCUSS</w:t>
            </w:r>
            <w:r w:rsidRPr="00F111A8">
              <w:t xml:space="preserve"> the techniques used in the article to appeal to the</w:t>
            </w:r>
            <w:r w:rsidR="00617D74" w:rsidRPr="00F111A8">
              <w:t> </w:t>
            </w:r>
            <w:r w:rsidRPr="00F111A8">
              <w:t>reader.</w:t>
            </w:r>
          </w:p>
          <w:p w14:paraId="46A08F3A" w14:textId="77777777" w:rsidR="00EC086F" w:rsidRPr="00F111A8" w:rsidRDefault="00EC086F" w:rsidP="00EC086F">
            <w:pPr>
              <w:pStyle w:val="TSMitalicbullets"/>
            </w:pPr>
            <w:r w:rsidRPr="00F111A8">
              <w:t>The writer starts by asking us to imagine ourselves in a strange environment, hundreds of years ago. It’s not the normal introduction we expect from an article about science. Why do you think the writer did this? Are there other examples of language that don’t seem “scientific”? What impact does this have on you as a reader?</w:t>
            </w:r>
          </w:p>
          <w:p w14:paraId="18A38CBF" w14:textId="4DFC2320" w:rsidR="00EC086F" w:rsidRPr="00F111A8" w:rsidRDefault="00EC086F" w:rsidP="00EC086F">
            <w:pPr>
              <w:pStyle w:val="TSMitalicbullets"/>
            </w:pPr>
            <w:r w:rsidRPr="00F111A8">
              <w:t>There are lots of adjectives in that first paragraph and a lot more in the rest of the article. Can you find them? Do</w:t>
            </w:r>
            <w:r w:rsidR="00617D74" w:rsidRPr="00F111A8">
              <w:t> </w:t>
            </w:r>
            <w:r w:rsidRPr="00F111A8">
              <w:t>you think these descriptive words are effective? What</w:t>
            </w:r>
            <w:r w:rsidR="00617D74" w:rsidRPr="00F111A8">
              <w:t> </w:t>
            </w:r>
            <w:r w:rsidRPr="00F111A8">
              <w:t>alternatives could you suggest?</w:t>
            </w:r>
          </w:p>
          <w:p w14:paraId="79A4612F" w14:textId="326412FA" w:rsidR="00BE0EDF" w:rsidRPr="00F111A8" w:rsidRDefault="00EC086F" w:rsidP="00EC086F">
            <w:pPr>
              <w:pStyle w:val="TSMitalicbullets"/>
            </w:pPr>
            <w:r w:rsidRPr="00F111A8">
              <w:t>If you were advising the writer or editor on how they could</w:t>
            </w:r>
            <w:r w:rsidR="00617D74" w:rsidRPr="00F111A8">
              <w:t> </w:t>
            </w:r>
            <w:r w:rsidRPr="00F111A8">
              <w:t>make this information more interesting or accessible</w:t>
            </w:r>
            <w:r w:rsidR="00617D74" w:rsidRPr="00F111A8">
              <w:t> </w:t>
            </w:r>
            <w:r w:rsidRPr="00F111A8">
              <w:t>for younger readers, what would you suggest?</w:t>
            </w:r>
          </w:p>
          <w:p w14:paraId="53C4B782" w14:textId="2F7D6BFC" w:rsidR="00EC086F" w:rsidRPr="00F111A8" w:rsidRDefault="00EC086F" w:rsidP="00EC086F">
            <w:pPr>
              <w:pStyle w:val="TSMTxt"/>
            </w:pPr>
          </w:p>
        </w:tc>
      </w:tr>
    </w:tbl>
    <w:p w14:paraId="4AB8FC55" w14:textId="77777777" w:rsidR="005F7FD3" w:rsidRPr="00F111A8" w:rsidRDefault="005F7FD3" w:rsidP="000D6D24">
      <w:pPr>
        <w:pStyle w:val="Heading3"/>
        <w:spacing w:before="0" w:line="240" w:lineRule="auto"/>
        <w:rPr>
          <w:sz w:val="13"/>
        </w:rPr>
      </w:pPr>
    </w:p>
    <w:p w14:paraId="35B52378" w14:textId="77777777" w:rsidR="003B2CCA" w:rsidRPr="00F111A8" w:rsidRDefault="003B2CCA" w:rsidP="003B2CCA">
      <w:pPr>
        <w:pStyle w:val="TSMtxt3pt"/>
        <w:sectPr w:rsidR="003B2CCA" w:rsidRPr="00F111A8" w:rsidSect="003741DD">
          <w:type w:val="continuous"/>
          <w:pgSz w:w="11900" w:h="16840"/>
          <w:pgMar w:top="851" w:right="851" w:bottom="567" w:left="851" w:header="709" w:footer="227" w:gutter="0"/>
          <w:cols w:space="708"/>
          <w:formProt w:val="0"/>
        </w:sectPr>
      </w:pPr>
    </w:p>
    <w:tbl>
      <w:tblPr>
        <w:tblW w:w="0" w:type="auto"/>
        <w:jc w:val="right"/>
        <w:shd w:val="clear" w:color="auto" w:fill="808080"/>
        <w:tblLayout w:type="fixed"/>
        <w:tblLook w:val="04A0" w:firstRow="1" w:lastRow="0" w:firstColumn="1" w:lastColumn="0" w:noHBand="0" w:noVBand="1"/>
      </w:tblPr>
      <w:tblGrid>
        <w:gridCol w:w="426"/>
        <w:gridCol w:w="3543"/>
        <w:gridCol w:w="108"/>
      </w:tblGrid>
      <w:tr w:rsidR="001F6D4A" w:rsidRPr="00F111A8" w14:paraId="4479CB39" w14:textId="77777777" w:rsidTr="003E192A">
        <w:trPr>
          <w:trHeight w:val="340"/>
          <w:jc w:val="right"/>
        </w:trPr>
        <w:tc>
          <w:tcPr>
            <w:tcW w:w="426" w:type="dxa"/>
            <w:shd w:val="clear" w:color="auto" w:fill="808080"/>
            <w:vAlign w:val="center"/>
            <w:hideMark/>
          </w:tcPr>
          <w:p w14:paraId="011E7D3A" w14:textId="77777777" w:rsidR="001F6D4A" w:rsidRPr="00F111A8" w:rsidRDefault="001F6D4A" w:rsidP="00873BA4">
            <w:pPr>
              <w:spacing w:before="60"/>
              <w:rPr>
                <w:rFonts w:eastAsia="Times New Roman"/>
                <w:b/>
                <w:color w:val="FFFFFF"/>
                <w:sz w:val="16"/>
                <w:szCs w:val="16"/>
              </w:rPr>
            </w:pPr>
            <w:r w:rsidRPr="00F111A8">
              <w:rPr>
                <w:noProof/>
                <w:color w:val="FFFFFF"/>
                <w:lang w:eastAsia="en-NZ"/>
              </w:rPr>
              <w:drawing>
                <wp:inline distT="0" distB="0" distL="0" distR="0" wp14:anchorId="146CFB48" wp14:editId="74E72B6B">
                  <wp:extent cx="229870" cy="175260"/>
                  <wp:effectExtent l="0" t="0" r="0" b="0"/>
                  <wp:docPr id="9" name="Picture 4">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09B6CA41" w14:textId="77777777" w:rsidR="001F6D4A" w:rsidRPr="00F111A8" w:rsidRDefault="003C3655" w:rsidP="00873BA4">
            <w:pPr>
              <w:spacing w:before="60"/>
              <w:rPr>
                <w:rFonts w:eastAsia="Times New Roman"/>
                <w:b/>
                <w:color w:val="FFFFFF"/>
                <w:sz w:val="16"/>
                <w:szCs w:val="16"/>
              </w:rPr>
            </w:pPr>
            <w:hyperlink r:id="rId24" w:history="1">
              <w:r w:rsidR="001F6D4A" w:rsidRPr="00F111A8">
                <w:rPr>
                  <w:rStyle w:val="Hyperlink"/>
                  <w:b/>
                  <w:color w:val="FFFFFF"/>
                  <w:sz w:val="16"/>
                  <w:szCs w:val="16"/>
                  <w:u w:val="none"/>
                </w:rPr>
                <w:t>The Learning Progression Frameworks</w:t>
              </w:r>
            </w:hyperlink>
          </w:p>
        </w:tc>
      </w:tr>
      <w:tr w:rsidR="001F6D4A" w:rsidRPr="00F111A8" w14:paraId="42541299" w14:textId="77777777" w:rsidTr="00873BA4">
        <w:trPr>
          <w:jc w:val="right"/>
        </w:trPr>
        <w:tc>
          <w:tcPr>
            <w:tcW w:w="4077" w:type="dxa"/>
            <w:gridSpan w:val="3"/>
            <w:shd w:val="clear" w:color="auto" w:fill="FFFFFF"/>
            <w:vAlign w:val="bottom"/>
          </w:tcPr>
          <w:p w14:paraId="0F76241C" w14:textId="77777777" w:rsidR="001F6D4A" w:rsidRPr="00F111A8" w:rsidRDefault="001F6D4A" w:rsidP="00873BA4">
            <w:pPr>
              <w:spacing w:before="0" w:line="240" w:lineRule="auto"/>
              <w:rPr>
                <w:sz w:val="6"/>
              </w:rPr>
            </w:pPr>
          </w:p>
        </w:tc>
      </w:tr>
      <w:tr w:rsidR="001F6D4A" w:rsidRPr="00F111A8" w14:paraId="12F11F5E" w14:textId="77777777" w:rsidTr="003E192A">
        <w:trPr>
          <w:trHeight w:val="340"/>
          <w:jc w:val="right"/>
        </w:trPr>
        <w:tc>
          <w:tcPr>
            <w:tcW w:w="426" w:type="dxa"/>
            <w:shd w:val="clear" w:color="auto" w:fill="808080"/>
            <w:vAlign w:val="center"/>
            <w:hideMark/>
          </w:tcPr>
          <w:p w14:paraId="2E5A5BEA" w14:textId="77777777" w:rsidR="001F6D4A" w:rsidRPr="00F111A8" w:rsidRDefault="001F6D4A" w:rsidP="00873BA4">
            <w:pPr>
              <w:spacing w:before="60"/>
              <w:jc w:val="both"/>
              <w:rPr>
                <w:rFonts w:eastAsia="Times New Roman"/>
                <w:b/>
                <w:color w:val="FFFFFF"/>
                <w:sz w:val="16"/>
                <w:szCs w:val="16"/>
              </w:rPr>
            </w:pPr>
            <w:r w:rsidRPr="00F111A8">
              <w:rPr>
                <w:noProof/>
                <w:color w:val="FFFFFF"/>
                <w:lang w:eastAsia="en-NZ"/>
              </w:rPr>
              <w:drawing>
                <wp:inline distT="0" distB="0" distL="0" distR="0" wp14:anchorId="3249BDF7" wp14:editId="63799796">
                  <wp:extent cx="229870" cy="175260"/>
                  <wp:effectExtent l="0" t="0" r="0" b="0"/>
                  <wp:docPr id="22" name="Picture 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5B84DBCD" w14:textId="77777777" w:rsidR="001F6D4A" w:rsidRPr="00F111A8" w:rsidRDefault="003C3655" w:rsidP="00873BA4">
            <w:pPr>
              <w:spacing w:before="60"/>
              <w:rPr>
                <w:rFonts w:eastAsia="Times New Roman"/>
                <w:b/>
                <w:color w:val="FFFFFF"/>
                <w:sz w:val="16"/>
                <w:szCs w:val="16"/>
              </w:rPr>
            </w:pPr>
            <w:hyperlink r:id="rId26" w:history="1">
              <w:r w:rsidR="001F6D4A" w:rsidRPr="00F111A8">
                <w:rPr>
                  <w:rStyle w:val="Hyperlink"/>
                  <w:b/>
                  <w:color w:val="FFFFFF"/>
                  <w:sz w:val="16"/>
                  <w:szCs w:val="16"/>
                  <w:u w:val="none"/>
                </w:rPr>
                <w:t>The Literacy Learning Progressions</w:t>
              </w:r>
            </w:hyperlink>
          </w:p>
        </w:tc>
      </w:tr>
      <w:tr w:rsidR="001F6D4A" w:rsidRPr="00F111A8" w14:paraId="76193CE3" w14:textId="77777777" w:rsidTr="00873BA4">
        <w:trPr>
          <w:gridAfter w:val="1"/>
          <w:wAfter w:w="108" w:type="dxa"/>
          <w:jc w:val="right"/>
        </w:trPr>
        <w:tc>
          <w:tcPr>
            <w:tcW w:w="426" w:type="dxa"/>
            <w:shd w:val="clear" w:color="auto" w:fill="FFFFFF"/>
            <w:vAlign w:val="bottom"/>
          </w:tcPr>
          <w:p w14:paraId="474D0F19" w14:textId="77777777" w:rsidR="001F6D4A" w:rsidRPr="00F111A8" w:rsidRDefault="001F6D4A" w:rsidP="00873BA4">
            <w:pPr>
              <w:spacing w:before="0" w:line="240" w:lineRule="auto"/>
              <w:rPr>
                <w:sz w:val="8"/>
              </w:rPr>
            </w:pPr>
          </w:p>
        </w:tc>
        <w:tc>
          <w:tcPr>
            <w:tcW w:w="3543" w:type="dxa"/>
            <w:shd w:val="clear" w:color="auto" w:fill="FFFFFF"/>
            <w:vAlign w:val="bottom"/>
          </w:tcPr>
          <w:p w14:paraId="72490387" w14:textId="77777777" w:rsidR="001F6D4A" w:rsidRPr="00F111A8" w:rsidRDefault="001F6D4A" w:rsidP="00873BA4">
            <w:pPr>
              <w:spacing w:before="0" w:line="240" w:lineRule="auto"/>
              <w:rPr>
                <w:sz w:val="8"/>
              </w:rPr>
            </w:pPr>
          </w:p>
        </w:tc>
      </w:tr>
      <w:tr w:rsidR="001F6D4A" w:rsidRPr="00F111A8" w14:paraId="5B7478B1" w14:textId="77777777" w:rsidTr="003E192A">
        <w:trPr>
          <w:trHeight w:val="340"/>
          <w:jc w:val="right"/>
        </w:trPr>
        <w:tc>
          <w:tcPr>
            <w:tcW w:w="426" w:type="dxa"/>
            <w:shd w:val="clear" w:color="auto" w:fill="808080"/>
            <w:vAlign w:val="center"/>
            <w:hideMark/>
          </w:tcPr>
          <w:p w14:paraId="4141D191" w14:textId="77777777" w:rsidR="001F6D4A" w:rsidRPr="00F111A8" w:rsidRDefault="001F6D4A" w:rsidP="00873BA4">
            <w:pPr>
              <w:spacing w:before="60"/>
              <w:rPr>
                <w:rFonts w:eastAsia="Times New Roman"/>
                <w:b/>
                <w:color w:val="FFFFFF"/>
                <w:sz w:val="16"/>
                <w:szCs w:val="16"/>
              </w:rPr>
            </w:pPr>
            <w:r w:rsidRPr="00F111A8">
              <w:rPr>
                <w:noProof/>
                <w:color w:val="FFFFFF"/>
                <w:lang w:eastAsia="en-NZ"/>
              </w:rPr>
              <w:drawing>
                <wp:inline distT="0" distB="0" distL="0" distR="0" wp14:anchorId="51824BF6" wp14:editId="4AB94F1A">
                  <wp:extent cx="229870" cy="175260"/>
                  <wp:effectExtent l="0" t="0" r="0" b="0"/>
                  <wp:docPr id="23" name="Picture 6">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15118052" w14:textId="77777777" w:rsidR="001F6D4A" w:rsidRPr="00F111A8" w:rsidRDefault="003C3655" w:rsidP="00873BA4">
            <w:pPr>
              <w:spacing w:before="60"/>
              <w:rPr>
                <w:rFonts w:eastAsia="Times New Roman"/>
                <w:b/>
                <w:color w:val="FFFFFF"/>
                <w:sz w:val="16"/>
                <w:szCs w:val="16"/>
              </w:rPr>
            </w:pPr>
            <w:hyperlink r:id="rId28" w:history="1">
              <w:r w:rsidR="003E192A" w:rsidRPr="00F111A8">
                <w:rPr>
                  <w:rStyle w:val="Hyperlink"/>
                  <w:b/>
                  <w:color w:val="FFFFFF"/>
                  <w:sz w:val="16"/>
                  <w:szCs w:val="16"/>
                  <w:u w:val="none"/>
                </w:rPr>
                <w:t xml:space="preserve">Effective Literacy Practice: </w:t>
              </w:r>
              <w:r w:rsidR="007423DC" w:rsidRPr="00F111A8">
                <w:rPr>
                  <w:rStyle w:val="Hyperlink"/>
                  <w:b/>
                  <w:color w:val="FFFFFF"/>
                  <w:sz w:val="16"/>
                  <w:szCs w:val="16"/>
                  <w:u w:val="none"/>
                </w:rPr>
                <w:t>Y</w:t>
              </w:r>
              <w:r w:rsidR="003E192A" w:rsidRPr="00F111A8">
                <w:rPr>
                  <w:rStyle w:val="Hyperlink"/>
                  <w:b/>
                  <w:color w:val="FFFFFF"/>
                  <w:sz w:val="16"/>
                  <w:szCs w:val="16"/>
                  <w:u w:val="none"/>
                </w:rPr>
                <w:t>ears 5–</w:t>
              </w:r>
            </w:hyperlink>
            <w:r w:rsidR="003E192A" w:rsidRPr="00F111A8">
              <w:rPr>
                <w:rStyle w:val="Hyperlink"/>
                <w:b/>
                <w:color w:val="FFFFFF"/>
                <w:sz w:val="16"/>
                <w:szCs w:val="16"/>
                <w:u w:val="none"/>
              </w:rPr>
              <w:t>8</w:t>
            </w:r>
          </w:p>
        </w:tc>
      </w:tr>
    </w:tbl>
    <w:p w14:paraId="472DB18F" w14:textId="77777777" w:rsidR="00F763B3" w:rsidRPr="00F111A8" w:rsidRDefault="00F763B3" w:rsidP="00F763B3">
      <w:pPr>
        <w:rPr>
          <w:lang w:eastAsia="en-NZ"/>
        </w:rPr>
      </w:pPr>
    </w:p>
    <w:p w14:paraId="3F019DB5" w14:textId="77777777" w:rsidR="00510F9E" w:rsidRPr="00F111A8" w:rsidRDefault="00510F9E" w:rsidP="00F763B3">
      <w:pPr>
        <w:rPr>
          <w:lang w:eastAsia="en-NZ"/>
        </w:rPr>
        <w:sectPr w:rsidR="00510F9E" w:rsidRPr="00F111A8" w:rsidSect="003741DD">
          <w:type w:val="continuous"/>
          <w:pgSz w:w="11900" w:h="16840"/>
          <w:pgMar w:top="851" w:right="851" w:bottom="567" w:left="851" w:header="709" w:footer="227" w:gutter="0"/>
          <w:cols w:space="708"/>
          <w:formProt w:val="0"/>
        </w:sectPr>
      </w:pPr>
    </w:p>
    <w:p w14:paraId="3C0BEBAA" w14:textId="29E4DC4F" w:rsidR="005E3DC7" w:rsidRPr="00F111A8" w:rsidRDefault="00D21807" w:rsidP="001978EC">
      <w:pPr>
        <w:pStyle w:val="Heading2"/>
        <w:spacing w:before="60" w:line="360" w:lineRule="auto"/>
        <w:rPr>
          <w:color w:val="FFFFFF"/>
          <w:sz w:val="28"/>
          <w:lang w:eastAsia="en-NZ"/>
        </w:rPr>
      </w:pPr>
      <w:r w:rsidRPr="00F111A8">
        <w:rPr>
          <w:noProof/>
          <w:color w:val="FFFFFF"/>
          <w:sz w:val="28"/>
          <w:lang w:eastAsia="en-NZ"/>
        </w:rPr>
        <w:lastRenderedPageBreak/>
        <mc:AlternateContent>
          <mc:Choice Requires="wps">
            <w:drawing>
              <wp:anchor distT="0" distB="0" distL="114300" distR="114300" simplePos="0" relativeHeight="251631616" behindDoc="1" locked="0" layoutInCell="0" allowOverlap="1" wp14:anchorId="04E5AAD1" wp14:editId="54E21EFC">
                <wp:simplePos x="0" y="0"/>
                <wp:positionH relativeFrom="column">
                  <wp:posOffset>-570230</wp:posOffset>
                </wp:positionH>
                <wp:positionV relativeFrom="paragraph">
                  <wp:posOffset>-57362</wp:posOffset>
                </wp:positionV>
                <wp:extent cx="7600013" cy="357505"/>
                <wp:effectExtent l="0" t="0" r="1270" b="4445"/>
                <wp:wrapNone/>
                <wp:docPr id="6"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0013"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D2D9C" id="Rectangle 475" o:spid="_x0000_s1026" style="position:absolute;margin-left:-44.9pt;margin-top:-4.5pt;width:598.45pt;height:28.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" o:allowincell="f" fillcolor="#1a4786" stroked="f">
                <v:path arrowok="t"/>
              </v:rect>
            </w:pict>
          </mc:Fallback>
        </mc:AlternateContent>
      </w:r>
      <w:r w:rsidR="00B75B31" w:rsidRPr="00F111A8">
        <w:rPr>
          <w:color w:val="FFFFFF"/>
          <w:sz w:val="28"/>
          <w:lang w:eastAsia="en-NZ"/>
        </w:rPr>
        <w:t>Illustrating the key ideas</w:t>
      </w:r>
    </w:p>
    <w:p w14:paraId="305CBA77" w14:textId="19EFAF4B" w:rsidR="005E3DC7" w:rsidRPr="00F111A8" w:rsidRDefault="005E3DC7" w:rsidP="008161A1">
      <w:pPr>
        <w:spacing w:before="0"/>
      </w:pPr>
    </w:p>
    <w:tbl>
      <w:tblPr>
        <w:tblW w:w="10206" w:type="dxa"/>
        <w:tblLayout w:type="fixed"/>
        <w:tblLook w:val="00A0" w:firstRow="1" w:lastRow="0" w:firstColumn="1" w:lastColumn="0" w:noHBand="0" w:noVBand="0"/>
      </w:tblPr>
      <w:tblGrid>
        <w:gridCol w:w="1985"/>
        <w:gridCol w:w="8221"/>
      </w:tblGrid>
      <w:tr w:rsidR="00E32F7F" w:rsidRPr="00F111A8" w14:paraId="6DEC2607" w14:textId="77777777" w:rsidTr="00554527">
        <w:tc>
          <w:tcPr>
            <w:tcW w:w="1985" w:type="dxa"/>
            <w:tcBorders>
              <w:bottom w:val="single" w:sz="4" w:space="0" w:color="BFBFBF"/>
            </w:tcBorders>
            <w:shd w:val="clear" w:color="auto" w:fill="FFFFFF"/>
          </w:tcPr>
          <w:p w14:paraId="706A3BAC" w14:textId="77777777" w:rsidR="00E32F7F" w:rsidRPr="00F111A8" w:rsidRDefault="00E32F7F" w:rsidP="00593958">
            <w:pPr>
              <w:pStyle w:val="Heading3"/>
              <w:spacing w:before="0" w:after="0"/>
            </w:pPr>
          </w:p>
        </w:tc>
        <w:tc>
          <w:tcPr>
            <w:tcW w:w="8221" w:type="dxa"/>
            <w:tcBorders>
              <w:bottom w:val="single" w:sz="4" w:space="0" w:color="BFBFBF"/>
            </w:tcBorders>
            <w:shd w:val="clear" w:color="auto" w:fill="FFFFFF"/>
          </w:tcPr>
          <w:p w14:paraId="36802A86" w14:textId="50D75DC6" w:rsidR="00E32F7F" w:rsidRPr="00F111A8" w:rsidRDefault="00E32F7F" w:rsidP="00593958">
            <w:pPr>
              <w:pStyle w:val="Heading4"/>
              <w:spacing w:before="0"/>
            </w:pPr>
          </w:p>
        </w:tc>
      </w:tr>
      <w:tr w:rsidR="00A66F17" w:rsidRPr="00F111A8" w14:paraId="7F47BE21" w14:textId="77777777" w:rsidTr="00554527">
        <w:tc>
          <w:tcPr>
            <w:tcW w:w="1985" w:type="dxa"/>
            <w:tcBorders>
              <w:top w:val="single" w:sz="4" w:space="0" w:color="BFBFBF"/>
            </w:tcBorders>
            <w:shd w:val="clear" w:color="auto" w:fill="F8F0E4"/>
          </w:tcPr>
          <w:p w14:paraId="177BC219" w14:textId="05A2F5D5" w:rsidR="00D00B61" w:rsidRPr="00F111A8" w:rsidRDefault="00D00B61" w:rsidP="00F21183">
            <w:pPr>
              <w:pStyle w:val="TSMTxt"/>
            </w:pPr>
          </w:p>
          <w:p w14:paraId="01D1EDC3" w14:textId="638F50FF" w:rsidR="00D00B61" w:rsidRPr="00F111A8" w:rsidRDefault="00D00B61" w:rsidP="00F21183">
            <w:pPr>
              <w:pStyle w:val="TSMTxt"/>
            </w:pPr>
          </w:p>
          <w:p w14:paraId="6D9AF98D" w14:textId="14246E5E" w:rsidR="00D00B61" w:rsidRPr="00F111A8" w:rsidRDefault="00892187" w:rsidP="00F21183">
            <w:pPr>
              <w:pStyle w:val="TSMTxt"/>
            </w:pPr>
            <w:r w:rsidRPr="00F111A8">
              <w:rPr>
                <w:noProof/>
                <w:lang w:eastAsia="en-NZ"/>
              </w:rPr>
              <mc:AlternateContent>
                <mc:Choice Requires="wps">
                  <w:drawing>
                    <wp:anchor distT="45720" distB="45720" distL="114300" distR="114300" simplePos="0" relativeHeight="251711488" behindDoc="0" locked="0" layoutInCell="1" allowOverlap="1" wp14:anchorId="6E0CDCD4" wp14:editId="7AC7C336">
                      <wp:simplePos x="0" y="0"/>
                      <wp:positionH relativeFrom="column">
                        <wp:posOffset>-8715</wp:posOffset>
                      </wp:positionH>
                      <wp:positionV relativeFrom="paragraph">
                        <wp:posOffset>217209</wp:posOffset>
                      </wp:positionV>
                      <wp:extent cx="1295400" cy="838200"/>
                      <wp:effectExtent l="0" t="38100" r="857250" b="304800"/>
                      <wp:wrapNone/>
                      <wp:docPr id="3"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95400" cy="838200"/>
                              </a:xfrm>
                              <a:prstGeom prst="accentCallout2">
                                <a:avLst>
                                  <a:gd name="adj1" fmla="val 14218"/>
                                  <a:gd name="adj2" fmla="val 106870"/>
                                  <a:gd name="adj3" fmla="val 14218"/>
                                  <a:gd name="adj4" fmla="val 118431"/>
                                  <a:gd name="adj5" fmla="val -33990"/>
                                  <a:gd name="adj6" fmla="val 165001"/>
                                </a:avLst>
                              </a:prstGeom>
                              <a:solidFill>
                                <a:srgbClr val="F8F0E4"/>
                              </a:solidFill>
                              <a:ln w="9525">
                                <a:solidFill>
                                  <a:srgbClr val="000000"/>
                                </a:solidFill>
                                <a:miter lim="800000"/>
                                <a:headEnd/>
                                <a:tailEnd/>
                              </a:ln>
                            </wps:spPr>
                            <wps:txbx>
                              <w:txbxContent>
                                <w:p w14:paraId="75C65DFC" w14:textId="11232D10" w:rsidR="00506852" w:rsidRDefault="004E1C44" w:rsidP="007F26E1">
                                  <w:pPr>
                                    <w:spacing w:before="0"/>
                                  </w:pPr>
                                  <w:r w:rsidRPr="004E1C44">
                                    <w:rPr>
                                      <w:sz w:val="17"/>
                                    </w:rPr>
                                    <w:t>Some living things in New Zealand are quite different from living things in other areas of the world.</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E0CDCD4"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518" o:spid="_x0000_s1029" type="#_x0000_t45" style="position:absolute;left:0;text-align:left;margin-left:-.7pt;margin-top:17.1pt;width:102pt;height:66pt;flip:y;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" adj="35640,-7342,25581,3071,23084,3071" fillcolor="#f8f0e4">
                      <v:path arrowok="f"/>
                      <v:textbox inset="2mm,,1mm">
                        <w:txbxContent>
                          <w:p w14:paraId="75C65DFC" w14:textId="11232D10" w:rsidR="00506852" w:rsidRDefault="004E1C44" w:rsidP="007F26E1">
                            <w:pPr>
                              <w:spacing w:before="0"/>
                            </w:pPr>
                            <w:r w:rsidRPr="004E1C44">
                              <w:rPr>
                                <w:sz w:val="17"/>
                              </w:rPr>
                              <w:t>Some living things in New Zealand are quite different from living things in other areas of the world.</w:t>
                            </w:r>
                          </w:p>
                        </w:txbxContent>
                      </v:textbox>
                      <o:callout v:ext="edit" minusx="t"/>
                    </v:shape>
                  </w:pict>
                </mc:Fallback>
              </mc:AlternateContent>
            </w:r>
          </w:p>
          <w:p w14:paraId="6D647A67" w14:textId="68AABCD9" w:rsidR="00D00B61" w:rsidRPr="00F111A8" w:rsidRDefault="00D00B61" w:rsidP="00F21183">
            <w:pPr>
              <w:pStyle w:val="TSMTxt"/>
            </w:pPr>
          </w:p>
          <w:p w14:paraId="42B8ACA4" w14:textId="5C17B26A" w:rsidR="00D00B61" w:rsidRPr="00F111A8" w:rsidRDefault="00D00B61" w:rsidP="00F21183">
            <w:pPr>
              <w:pStyle w:val="TSMTxt"/>
            </w:pPr>
          </w:p>
          <w:p w14:paraId="41C3E6B8" w14:textId="4763102D" w:rsidR="00D00B61" w:rsidRPr="00F111A8" w:rsidRDefault="00D00B61" w:rsidP="00F21183">
            <w:pPr>
              <w:pStyle w:val="TSMTxt"/>
            </w:pPr>
          </w:p>
          <w:p w14:paraId="13770434" w14:textId="02DA5245" w:rsidR="00A66F17" w:rsidRPr="00F111A8" w:rsidRDefault="005D16E9" w:rsidP="00F21183">
            <w:pPr>
              <w:pStyle w:val="TSMTxt"/>
            </w:pPr>
            <w:r w:rsidRPr="00F111A8">
              <w:rPr>
                <w:noProof/>
                <w:lang w:eastAsia="en-NZ"/>
              </w:rPr>
              <mc:AlternateContent>
                <mc:Choice Requires="wps">
                  <w:drawing>
                    <wp:anchor distT="45720" distB="45720" distL="114300" distR="114300" simplePos="0" relativeHeight="251743232" behindDoc="0" locked="0" layoutInCell="1" allowOverlap="1" wp14:anchorId="0BBABEED" wp14:editId="1B82CFC1">
                      <wp:simplePos x="0" y="0"/>
                      <wp:positionH relativeFrom="column">
                        <wp:posOffset>-42374</wp:posOffset>
                      </wp:positionH>
                      <wp:positionV relativeFrom="paragraph">
                        <wp:posOffset>758957</wp:posOffset>
                      </wp:positionV>
                      <wp:extent cx="1333500" cy="1473200"/>
                      <wp:effectExtent l="0" t="38100" r="838200" b="50800"/>
                      <wp:wrapNone/>
                      <wp:docPr id="35"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1473200"/>
                              </a:xfrm>
                              <a:prstGeom prst="accentCallout2">
                                <a:avLst>
                                  <a:gd name="adj1" fmla="val 14218"/>
                                  <a:gd name="adj2" fmla="val 106870"/>
                                  <a:gd name="adj3" fmla="val 14218"/>
                                  <a:gd name="adj4" fmla="val 118431"/>
                                  <a:gd name="adj5" fmla="val 30346"/>
                                  <a:gd name="adj6" fmla="val 161697"/>
                                </a:avLst>
                              </a:prstGeom>
                              <a:solidFill>
                                <a:srgbClr val="F8F0E4"/>
                              </a:solidFill>
                              <a:ln w="9525">
                                <a:solidFill>
                                  <a:srgbClr val="000000"/>
                                </a:solidFill>
                                <a:miter lim="800000"/>
                                <a:headEnd/>
                                <a:tailEnd/>
                              </a:ln>
                            </wps:spPr>
                            <wps:txbx>
                              <w:txbxContent>
                                <w:p w14:paraId="0C6CC69D" w14:textId="7FF171B0" w:rsidR="005B1F7B" w:rsidRPr="00834B18" w:rsidRDefault="00A62925" w:rsidP="005B1F7B">
                                  <w:pPr>
                                    <w:spacing w:before="0"/>
                                    <w:rPr>
                                      <w:sz w:val="17"/>
                                      <w:szCs w:val="17"/>
                                    </w:rPr>
                                  </w:pPr>
                                  <w:r w:rsidRPr="00834B18">
                                    <w:rPr>
                                      <w:sz w:val="17"/>
                                      <w:szCs w:val="17"/>
                                    </w:rPr>
                                    <w:t>New Zealand’s long separation from other land masses has meant that the animals, and plants that were present have been able to develop and adapt to the conditions here over many generations.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BABEED" id="_x0000_s1030" type="#_x0000_t45" style="position:absolute;left:0;text-align:left;margin-left:-3.35pt;margin-top:59.75pt;width:105pt;height:116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" adj="34927,6555,25581,3071,23084,3071" fillcolor="#f8f0e4">
                      <v:path arrowok="f"/>
                      <v:textbox inset="2mm,,1mm">
                        <w:txbxContent>
                          <w:p w14:paraId="0C6CC69D" w14:textId="7FF171B0" w:rsidR="005B1F7B" w:rsidRPr="00834B18" w:rsidRDefault="00A62925" w:rsidP="005B1F7B">
                            <w:pPr>
                              <w:spacing w:before="0"/>
                              <w:rPr>
                                <w:sz w:val="17"/>
                                <w:szCs w:val="17"/>
                              </w:rPr>
                            </w:pPr>
                            <w:r w:rsidRPr="00834B18">
                              <w:rPr>
                                <w:sz w:val="17"/>
                                <w:szCs w:val="17"/>
                              </w:rPr>
                              <w:t>New Zealand’s long separation from other land masses has meant that the animals, and plants that were present have been able to develop and adapt to the conditions here over many generations.</w:t>
                            </w:r>
                          </w:p>
                        </w:txbxContent>
                      </v:textbox>
                      <o:callout v:ext="edit" minusx="t" minusy="t"/>
                    </v:shape>
                  </w:pict>
                </mc:Fallback>
              </mc:AlternateContent>
            </w:r>
          </w:p>
        </w:tc>
        <w:tc>
          <w:tcPr>
            <w:tcW w:w="8221" w:type="dxa"/>
            <w:tcBorders>
              <w:top w:val="single" w:sz="4" w:space="0" w:color="BFBFBF"/>
              <w:left w:val="nil"/>
            </w:tcBorders>
            <w:shd w:val="clear" w:color="auto" w:fill="F8F0E4"/>
          </w:tcPr>
          <w:p w14:paraId="2071A2C6" w14:textId="65E3C87D" w:rsidR="00D41E60" w:rsidRDefault="00D41E60" w:rsidP="00353968">
            <w:pPr>
              <w:pStyle w:val="TSMTxt"/>
              <w:spacing w:before="0"/>
            </w:pPr>
          </w:p>
          <w:p w14:paraId="427E386E" w14:textId="3292CCBE" w:rsidR="00F450CB" w:rsidRPr="00F111A8" w:rsidRDefault="009C7F63" w:rsidP="00855EE5">
            <w:pPr>
              <w:pStyle w:val="TSMTxt"/>
              <w:jc w:val="right"/>
            </w:pPr>
            <w:r w:rsidRPr="00F111A8">
              <w:rPr>
                <w:noProof/>
                <w:lang w:eastAsia="en-NZ"/>
              </w:rPr>
              <mc:AlternateContent>
                <mc:Choice Requires="wpg">
                  <w:drawing>
                    <wp:anchor distT="0" distB="0" distL="114300" distR="114300" simplePos="0" relativeHeight="251722752" behindDoc="0" locked="0" layoutInCell="1" allowOverlap="1" wp14:anchorId="700B8CCE" wp14:editId="31699D21">
                      <wp:simplePos x="0" y="0"/>
                      <wp:positionH relativeFrom="column">
                        <wp:posOffset>1148185</wp:posOffset>
                      </wp:positionH>
                      <wp:positionV relativeFrom="paragraph">
                        <wp:posOffset>1784350</wp:posOffset>
                      </wp:positionV>
                      <wp:extent cx="3147106" cy="1594376"/>
                      <wp:effectExtent l="0" t="0" r="34290" b="25400"/>
                      <wp:wrapNone/>
                      <wp:docPr id="30" name="Group 30"/>
                      <wp:cNvGraphicFramePr/>
                      <a:graphic xmlns:a="http://schemas.openxmlformats.org/drawingml/2006/main">
                        <a:graphicData uri="http://schemas.microsoft.com/office/word/2010/wordprocessingGroup">
                          <wpg:wgp>
                            <wpg:cNvGrpSpPr/>
                            <wpg:grpSpPr>
                              <a:xfrm>
                                <a:off x="0" y="0"/>
                                <a:ext cx="3147106" cy="1594376"/>
                                <a:chOff x="0" y="0"/>
                                <a:chExt cx="1596473" cy="626561"/>
                              </a:xfrm>
                            </wpg:grpSpPr>
                            <wps:wsp>
                              <wps:cNvPr id="14" name="Straight Connector 14"/>
                              <wps:cNvCnPr/>
                              <wps:spPr>
                                <a:xfrm rot="5400000" flipH="1">
                                  <a:off x="-32421" y="590561"/>
                                  <a:ext cx="72000"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rot="5400000" flipH="1" flipV="1">
                                  <a:off x="519636" y="-519636"/>
                                  <a:ext cx="557201" cy="1596473"/>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B5DAB5D" id="Group 30" o:spid="_x0000_s1026" style="position:absolute;margin-left:90.4pt;margin-top:140.5pt;width:247.8pt;height:125.55pt;z-index:251722752;mso-width-relative:margin;mso-height-relative:margin" coordsize="15964,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">
                      <v:line id="Straight Connector 14" o:spid="_x0000_s1027" style="position:absolute;rotation:-90;flip:x;visibility:visible;mso-wrap-style:square" from="-325,5905" to="395,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">
                        <v:stroke joinstyle="miter"/>
                      </v:line>
                      <v:line id="Straight Connector 20" o:spid="_x0000_s1028" style="position:absolute;rotation:90;flip:x y;visibility:visible;mso-wrap-style:square" from="5196,-5196" to="10768,10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">
                        <v:stroke joinstyle="miter"/>
                      </v:line>
                    </v:group>
                  </w:pict>
                </mc:Fallback>
              </mc:AlternateContent>
            </w:r>
            <w:r w:rsidRPr="00F111A8">
              <w:rPr>
                <w:noProof/>
                <w:lang w:eastAsia="en-NZ"/>
              </w:rPr>
              <mc:AlternateContent>
                <mc:Choice Requires="wps">
                  <w:drawing>
                    <wp:anchor distT="45720" distB="45720" distL="114300" distR="114300" simplePos="0" relativeHeight="251738112" behindDoc="0" locked="0" layoutInCell="1" allowOverlap="1" wp14:anchorId="2DEE60F2" wp14:editId="7661EE37">
                      <wp:simplePos x="0" y="0"/>
                      <wp:positionH relativeFrom="column">
                        <wp:posOffset>989482</wp:posOffset>
                      </wp:positionH>
                      <wp:positionV relativeFrom="paragraph">
                        <wp:posOffset>3319429</wp:posOffset>
                      </wp:positionV>
                      <wp:extent cx="832485" cy="1099185"/>
                      <wp:effectExtent l="38100" t="1219200" r="1567815" b="24765"/>
                      <wp:wrapNone/>
                      <wp:docPr id="31"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832485" cy="1099185"/>
                              </a:xfrm>
                              <a:prstGeom prst="accentCallout2">
                                <a:avLst>
                                  <a:gd name="adj1" fmla="val 12398"/>
                                  <a:gd name="adj2" fmla="val 107972"/>
                                  <a:gd name="adj3" fmla="val 12398"/>
                                  <a:gd name="adj4" fmla="val 123255"/>
                                  <a:gd name="adj5" fmla="val -138819"/>
                                  <a:gd name="adj6" fmla="val 244178"/>
                                </a:avLst>
                              </a:prstGeom>
                              <a:solidFill>
                                <a:srgbClr val="F8F0E4"/>
                              </a:solidFill>
                              <a:ln w="9525">
                                <a:solidFill>
                                  <a:srgbClr val="000000"/>
                                </a:solidFill>
                                <a:miter lim="800000"/>
                                <a:headEnd/>
                                <a:tailEnd/>
                              </a:ln>
                            </wps:spPr>
                            <wps:txbx>
                              <w:txbxContent>
                                <w:p w14:paraId="34A1650D" w14:textId="2D3F69C0" w:rsidR="00F20F32" w:rsidRPr="006A4445" w:rsidRDefault="00CB6B39" w:rsidP="00F20F32">
                                  <w:pPr>
                                    <w:spacing w:before="0"/>
                                    <w:rPr>
                                      <w:sz w:val="17"/>
                                      <w:szCs w:val="17"/>
                                    </w:rPr>
                                  </w:pPr>
                                  <w:r w:rsidRPr="00CB6B39">
                                    <w:rPr>
                                      <w:sz w:val="17"/>
                                      <w:szCs w:val="17"/>
                                    </w:rPr>
                                    <w:t>A sudden change to conditions can mean that a highly adapted species can no longer survive.</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EE60F2" id="AutoShape 513" o:spid="_x0000_s1031" type="#_x0000_t45" style="position:absolute;left:0;text-align:left;margin-left:77.9pt;margin-top:261.35pt;width:65.55pt;height:86.55pt;rotation:-90;flip:x;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" adj="52742,-29985,26623,2678,23322,2678" fillcolor="#f8f0e4">
                      <v:path arrowok="f"/>
                      <v:textbox inset="2mm,,1mm">
                        <w:txbxContent>
                          <w:p w14:paraId="34A1650D" w14:textId="2D3F69C0" w:rsidR="00F20F32" w:rsidRPr="006A4445" w:rsidRDefault="00CB6B39" w:rsidP="00F20F32">
                            <w:pPr>
                              <w:spacing w:before="0"/>
                              <w:rPr>
                                <w:sz w:val="17"/>
                                <w:szCs w:val="17"/>
                              </w:rPr>
                            </w:pPr>
                            <w:r w:rsidRPr="00CB6B39">
                              <w:rPr>
                                <w:sz w:val="17"/>
                                <w:szCs w:val="17"/>
                              </w:rPr>
                              <w:t>A sudden change to conditions can mean that a highly adapted species can no longer survive.</w:t>
                            </w:r>
                          </w:p>
                        </w:txbxContent>
                      </v:textbox>
                      <o:callout v:ext="edit" minusx="t"/>
                    </v:shape>
                  </w:pict>
                </mc:Fallback>
              </mc:AlternateContent>
            </w:r>
            <w:r w:rsidR="00C011CD" w:rsidRPr="00F111A8">
              <w:rPr>
                <w:noProof/>
                <w:lang w:eastAsia="en-NZ"/>
              </w:rPr>
              <mc:AlternateContent>
                <mc:Choice Requires="wpg">
                  <w:drawing>
                    <wp:anchor distT="0" distB="0" distL="114300" distR="114300" simplePos="0" relativeHeight="251745280" behindDoc="0" locked="0" layoutInCell="1" allowOverlap="1" wp14:anchorId="37A50BD7" wp14:editId="0EF69A2A">
                      <wp:simplePos x="0" y="0"/>
                      <wp:positionH relativeFrom="column">
                        <wp:posOffset>3220544</wp:posOffset>
                      </wp:positionH>
                      <wp:positionV relativeFrom="paragraph">
                        <wp:posOffset>2677153</wp:posOffset>
                      </wp:positionV>
                      <wp:extent cx="1363671" cy="695867"/>
                      <wp:effectExtent l="0" t="0" r="27305" b="9525"/>
                      <wp:wrapNone/>
                      <wp:docPr id="36" name="Group 36"/>
                      <wp:cNvGraphicFramePr/>
                      <a:graphic xmlns:a="http://schemas.openxmlformats.org/drawingml/2006/main">
                        <a:graphicData uri="http://schemas.microsoft.com/office/word/2010/wordprocessingGroup">
                          <wpg:wgp>
                            <wpg:cNvGrpSpPr/>
                            <wpg:grpSpPr>
                              <a:xfrm>
                                <a:off x="0" y="0"/>
                                <a:ext cx="1363671" cy="695867"/>
                                <a:chOff x="0" y="0"/>
                                <a:chExt cx="1596473" cy="626561"/>
                              </a:xfrm>
                            </wpg:grpSpPr>
                            <wps:wsp>
                              <wps:cNvPr id="37" name="Straight Connector 37"/>
                              <wps:cNvCnPr/>
                              <wps:spPr>
                                <a:xfrm rot="5400000" flipH="1">
                                  <a:off x="-32421" y="590561"/>
                                  <a:ext cx="72000"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wps:spPr>
                                <a:xfrm rot="5400000" flipH="1" flipV="1">
                                  <a:off x="519636" y="-519636"/>
                                  <a:ext cx="557201" cy="1596473"/>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466657C" id="Group 36" o:spid="_x0000_s1026" style="position:absolute;margin-left:253.6pt;margin-top:210.8pt;width:107.4pt;height:54.8pt;z-index:251745280;mso-width-relative:margin;mso-height-relative:margin" coordsize="15964,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">
                      <v:line id="Straight Connector 37" o:spid="_x0000_s1027" style="position:absolute;rotation:-90;flip:x;visibility:visible;mso-wrap-style:square" from="-325,5905" to="395,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">
                        <v:stroke joinstyle="miter"/>
                      </v:line>
                      <v:line id="Straight Connector 38" o:spid="_x0000_s1028" style="position:absolute;rotation:90;flip:x y;visibility:visible;mso-wrap-style:square" from="5196,-5196" to="10768,10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">
                        <v:stroke joinstyle="miter"/>
                      </v:line>
                    </v:group>
                  </w:pict>
                </mc:Fallback>
              </mc:AlternateContent>
            </w:r>
            <w:r w:rsidR="00C011CD" w:rsidRPr="00F111A8">
              <w:rPr>
                <w:noProof/>
                <w:lang w:eastAsia="en-NZ"/>
              </w:rPr>
              <mc:AlternateContent>
                <mc:Choice Requires="wps">
                  <w:drawing>
                    <wp:anchor distT="45720" distB="45720" distL="114300" distR="114300" simplePos="0" relativeHeight="251709440" behindDoc="0" locked="0" layoutInCell="1" allowOverlap="1" wp14:anchorId="3D7C054F" wp14:editId="33C8502E">
                      <wp:simplePos x="0" y="0"/>
                      <wp:positionH relativeFrom="column">
                        <wp:posOffset>3441700</wp:posOffset>
                      </wp:positionH>
                      <wp:positionV relativeFrom="paragraph">
                        <wp:posOffset>2743835</wp:posOffset>
                      </wp:positionV>
                      <wp:extent cx="836930" cy="2221230"/>
                      <wp:effectExtent l="31750" t="1016000" r="71120" b="13970"/>
                      <wp:wrapNone/>
                      <wp:docPr id="2"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flipV="1">
                                <a:off x="0" y="0"/>
                                <a:ext cx="836930" cy="2221230"/>
                              </a:xfrm>
                              <a:prstGeom prst="accentCallout2">
                                <a:avLst>
                                  <a:gd name="adj1" fmla="val 12398"/>
                                  <a:gd name="adj2" fmla="val 107972"/>
                                  <a:gd name="adj3" fmla="val 12398"/>
                                  <a:gd name="adj4" fmla="val 123255"/>
                                  <a:gd name="adj5" fmla="val 32161"/>
                                  <a:gd name="adj6" fmla="val 219077"/>
                                </a:avLst>
                              </a:prstGeom>
                              <a:solidFill>
                                <a:srgbClr val="F8F0E4"/>
                              </a:solidFill>
                              <a:ln w="9525">
                                <a:solidFill>
                                  <a:srgbClr val="000000"/>
                                </a:solidFill>
                                <a:miter lim="800000"/>
                                <a:headEnd/>
                                <a:tailEnd/>
                              </a:ln>
                            </wps:spPr>
                            <wps:txbx>
                              <w:txbxContent>
                                <w:p w14:paraId="4CD83648" w14:textId="4157F322" w:rsidR="00A666DF" w:rsidRDefault="008218C6" w:rsidP="006865EF">
                                  <w:pPr>
                                    <w:spacing w:before="0"/>
                                  </w:pPr>
                                  <w:r w:rsidRPr="008218C6">
                                    <w:rPr>
                                      <w:sz w:val="17"/>
                                    </w:rPr>
                                    <w:t xml:space="preserve">Scientists use evidence from fossils, geological records, and what they know about plants and animals living today to make </w:t>
                                  </w:r>
                                  <w:r w:rsidR="00834B18">
                                    <w:rPr>
                                      <w:sz w:val="17"/>
                                    </w:rPr>
                                    <w:t>inferences about what E</w:t>
                                  </w:r>
                                  <w:r w:rsidRPr="008218C6">
                                    <w:rPr>
                                      <w:sz w:val="17"/>
                                    </w:rPr>
                                    <w:t>arth and living organisms were like in the past.</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7C054F" id="_x0000_s1032" type="#_x0000_t45" style="position:absolute;left:0;text-align:left;margin-left:271pt;margin-top:216.05pt;width:65.9pt;height:174.9pt;rotation:90;flip:x y;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" adj="47321,6947,26623,2678,23322,2678" fillcolor="#f8f0e4">
                      <v:path arrowok="f"/>
                      <v:textbox inset="2mm,,1mm">
                        <w:txbxContent>
                          <w:p w14:paraId="4CD83648" w14:textId="4157F322" w:rsidR="00A666DF" w:rsidRDefault="008218C6" w:rsidP="006865EF">
                            <w:pPr>
                              <w:spacing w:before="0"/>
                            </w:pPr>
                            <w:r w:rsidRPr="008218C6">
                              <w:rPr>
                                <w:sz w:val="17"/>
                              </w:rPr>
                              <w:t xml:space="preserve">Scientists use evidence from fossils, geological records, and what they know about plants and animals living today to make </w:t>
                            </w:r>
                            <w:r w:rsidR="00834B18">
                              <w:rPr>
                                <w:sz w:val="17"/>
                              </w:rPr>
                              <w:t>inferences about what E</w:t>
                            </w:r>
                            <w:r w:rsidRPr="008218C6">
                              <w:rPr>
                                <w:sz w:val="17"/>
                              </w:rPr>
                              <w:t>arth and living organisms were like in the past.</w:t>
                            </w:r>
                          </w:p>
                        </w:txbxContent>
                      </v:textbox>
                      <o:callout v:ext="edit" minusx="t" minusy="t"/>
                    </v:shape>
                  </w:pict>
                </mc:Fallback>
              </mc:AlternateContent>
            </w:r>
            <w:r w:rsidR="00015BEA">
              <w:rPr>
                <w:noProof/>
                <w:lang w:eastAsia="en-NZ"/>
              </w:rPr>
              <w:drawing>
                <wp:inline distT="0" distB="0" distL="0" distR="0" wp14:anchorId="33B25A3C" wp14:editId="0452A96F">
                  <wp:extent cx="4506596" cy="3203570"/>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9"/>
                          <a:stretch>
                            <a:fillRect/>
                          </a:stretch>
                        </pic:blipFill>
                        <pic:spPr>
                          <a:xfrm>
                            <a:off x="0" y="0"/>
                            <a:ext cx="4517922" cy="3211622"/>
                          </a:xfrm>
                          <a:prstGeom prst="rect">
                            <a:avLst/>
                          </a:prstGeom>
                        </pic:spPr>
                      </pic:pic>
                    </a:graphicData>
                  </a:graphic>
                </wp:inline>
              </w:drawing>
            </w:r>
          </w:p>
        </w:tc>
      </w:tr>
      <w:tr w:rsidR="00A44EB4" w:rsidRPr="00F111A8" w14:paraId="1A0BCB70" w14:textId="77777777" w:rsidTr="00554527">
        <w:tc>
          <w:tcPr>
            <w:tcW w:w="1985" w:type="dxa"/>
            <w:shd w:val="clear" w:color="auto" w:fill="F8F0E4"/>
          </w:tcPr>
          <w:p w14:paraId="7E5606F3" w14:textId="6ABEEA55" w:rsidR="00EB1B7D" w:rsidRPr="00F111A8" w:rsidRDefault="00EB1B7D" w:rsidP="00F450CB">
            <w:pPr>
              <w:pStyle w:val="TSMTxt"/>
              <w:spacing w:before="0" w:after="0"/>
              <w:ind w:left="0"/>
            </w:pPr>
          </w:p>
        </w:tc>
        <w:tc>
          <w:tcPr>
            <w:tcW w:w="8221" w:type="dxa"/>
            <w:shd w:val="clear" w:color="auto" w:fill="F8F0E4"/>
          </w:tcPr>
          <w:p w14:paraId="455587FF" w14:textId="2049EFC6" w:rsidR="00466B49" w:rsidRPr="00F111A8" w:rsidRDefault="00466B49" w:rsidP="008B1711">
            <w:pPr>
              <w:pStyle w:val="TSMTxt"/>
            </w:pPr>
          </w:p>
          <w:p w14:paraId="7D4F14E1" w14:textId="35A47378" w:rsidR="000F7753" w:rsidRDefault="000F7753" w:rsidP="008B1711">
            <w:pPr>
              <w:pStyle w:val="TSMTxt"/>
            </w:pPr>
          </w:p>
          <w:p w14:paraId="4B3DCE3E" w14:textId="77777777" w:rsidR="00A81B66" w:rsidRPr="00F111A8" w:rsidRDefault="00A81B66" w:rsidP="008B1711">
            <w:pPr>
              <w:pStyle w:val="TSMTxt"/>
            </w:pPr>
          </w:p>
          <w:p w14:paraId="5DE0F45F" w14:textId="77777777" w:rsidR="000F7753" w:rsidRPr="00F111A8" w:rsidRDefault="000F7753" w:rsidP="008B1711">
            <w:pPr>
              <w:pStyle w:val="TSMTxt"/>
            </w:pPr>
          </w:p>
        </w:tc>
      </w:tr>
    </w:tbl>
    <w:p w14:paraId="518842E1" w14:textId="4C1D4FD2" w:rsidR="00B066A4" w:rsidRPr="00F111A8" w:rsidRDefault="00B066A4" w:rsidP="003B2B0A">
      <w:pPr>
        <w:spacing w:before="0" w:line="240" w:lineRule="auto"/>
      </w:pPr>
    </w:p>
    <w:p w14:paraId="737A9E9B" w14:textId="77777777" w:rsidR="00044048" w:rsidRPr="00F111A8" w:rsidRDefault="00044048" w:rsidP="00133C54">
      <w:pPr>
        <w:spacing w:before="0" w:line="240" w:lineRule="auto"/>
        <w:rPr>
          <w:sz w:val="12"/>
        </w:rPr>
        <w:sectPr w:rsidR="00044048" w:rsidRPr="00F111A8" w:rsidSect="00133C54">
          <w:footerReference w:type="default" r:id="rId30"/>
          <w:pgSz w:w="11900" w:h="16840"/>
          <w:pgMar w:top="851" w:right="851" w:bottom="567" w:left="851" w:header="709" w:footer="227" w:gutter="0"/>
          <w:cols w:space="708"/>
        </w:sectPr>
      </w:pPr>
    </w:p>
    <w:p w14:paraId="6B61784E" w14:textId="6962FF01" w:rsidR="00A44EB4" w:rsidRPr="00F111A8" w:rsidRDefault="00A44EB4" w:rsidP="003B2B0A">
      <w:pPr>
        <w:spacing w:before="0" w:line="240" w:lineRule="auto"/>
      </w:pPr>
    </w:p>
    <w:p w14:paraId="155128FF" w14:textId="558107F8" w:rsidR="00133C54" w:rsidRPr="00F111A8" w:rsidRDefault="00133C54" w:rsidP="00894FCF">
      <w:pPr>
        <w:pStyle w:val="Heading1"/>
        <w:rPr>
          <w:noProof w:val="0"/>
        </w:rPr>
        <w:sectPr w:rsidR="00133C54" w:rsidRPr="00F111A8" w:rsidSect="00044048">
          <w:type w:val="continuous"/>
          <w:pgSz w:w="11900" w:h="16840"/>
          <w:pgMar w:top="851" w:right="851" w:bottom="567" w:left="851" w:header="709" w:footer="227" w:gutter="0"/>
          <w:cols w:space="708"/>
        </w:sectPr>
      </w:pPr>
    </w:p>
    <w:p w14:paraId="659E7E66" w14:textId="77777777" w:rsidR="00A44EB4" w:rsidRPr="00F111A8" w:rsidRDefault="001978EC" w:rsidP="00F2506C">
      <w:pPr>
        <w:pStyle w:val="Heading1"/>
        <w:spacing w:before="160"/>
        <w:rPr>
          <w:noProof w:val="0"/>
        </w:rPr>
      </w:pPr>
      <w:r w:rsidRPr="00F111A8">
        <w:lastRenderedPageBreak/>
        <mc:AlternateContent>
          <mc:Choice Requires="wps">
            <w:drawing>
              <wp:anchor distT="0" distB="0" distL="114300" distR="114300" simplePos="0" relativeHeight="251674624" behindDoc="1" locked="0" layoutInCell="0" allowOverlap="1" wp14:anchorId="19C080DF" wp14:editId="28791BAB">
                <wp:simplePos x="0" y="0"/>
                <wp:positionH relativeFrom="column">
                  <wp:posOffset>-577850</wp:posOffset>
                </wp:positionH>
                <wp:positionV relativeFrom="paragraph">
                  <wp:posOffset>7620</wp:posOffset>
                </wp:positionV>
                <wp:extent cx="7732395" cy="360000"/>
                <wp:effectExtent l="0" t="0" r="20955" b="21590"/>
                <wp:wrapNone/>
                <wp:docPr id="19"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360000"/>
                        </a:xfrm>
                        <a:prstGeom prst="rect">
                          <a:avLst/>
                        </a:prstGeom>
                        <a:solidFill>
                          <a:srgbClr val="003D26"/>
                        </a:solidFill>
                        <a:ln>
                          <a:solidFill>
                            <a:srgbClr val="003D26"/>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17835" id="Rectangle 499" o:spid="_x0000_s1026" style="position:absolute;margin-left:-45.5pt;margin-top:.6pt;width:608.85pt;height:28.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" o:allowincell="f" fillcolor="#003d26" strokecolor="#003d26">
                <v:path arrowok="t"/>
              </v:rect>
            </w:pict>
          </mc:Fallback>
        </mc:AlternateContent>
      </w:r>
      <w:r w:rsidR="00FC11C5" w:rsidRPr="00F111A8">
        <w:rPr>
          <w:noProof w:val="0"/>
        </w:rPr>
        <w:t xml:space="preserve">Learning activities – Exploring </w:t>
      </w:r>
      <w:r w:rsidR="00AB1101" w:rsidRPr="00F111A8">
        <w:rPr>
          <w:noProof w:val="0"/>
        </w:rPr>
        <w:t>the science</w:t>
      </w:r>
      <w:r w:rsidR="002563E3" w:rsidRPr="00F111A8">
        <w:rPr>
          <w:noProof w:val="0"/>
        </w:rPr>
        <w:t xml:space="preserve"> </w:t>
      </w:r>
    </w:p>
    <w:p w14:paraId="0C63FF00" w14:textId="77777777" w:rsidR="00FC11C5" w:rsidRPr="00F111A8" w:rsidRDefault="00FC11C5" w:rsidP="00FC11C5">
      <w:pPr>
        <w:rPr>
          <w:lang w:eastAsia="en-NZ"/>
        </w:rPr>
      </w:pPr>
    </w:p>
    <w:p w14:paraId="733A64B6" w14:textId="77777777" w:rsidR="00603129" w:rsidRPr="00F111A8" w:rsidRDefault="00603129" w:rsidP="00D3104E">
      <w:pPr>
        <w:pStyle w:val="Heading4"/>
        <w:sectPr w:rsidR="00603129" w:rsidRPr="00F111A8" w:rsidSect="00044048">
          <w:footerReference w:type="default" r:id="rId31"/>
          <w:pgSz w:w="11900" w:h="16840" w:code="9"/>
          <w:pgMar w:top="851" w:right="851" w:bottom="567" w:left="851" w:header="567" w:footer="284" w:gutter="0"/>
          <w:cols w:space="708"/>
        </w:sectPr>
      </w:pPr>
    </w:p>
    <w:tbl>
      <w:tblPr>
        <w:tblW w:w="10206" w:type="dxa"/>
        <w:tblLayout w:type="fixed"/>
        <w:tblLook w:val="00A0" w:firstRow="1" w:lastRow="0" w:firstColumn="1" w:lastColumn="0" w:noHBand="0" w:noVBand="0"/>
      </w:tblPr>
      <w:tblGrid>
        <w:gridCol w:w="5098"/>
        <w:gridCol w:w="5108"/>
      </w:tblGrid>
      <w:tr w:rsidR="00F03237" w:rsidRPr="00F111A8" w14:paraId="411D639D" w14:textId="77777777" w:rsidTr="00077B5A">
        <w:tc>
          <w:tcPr>
            <w:tcW w:w="5211" w:type="dxa"/>
            <w:tcBorders>
              <w:top w:val="single" w:sz="4" w:space="0" w:color="BFBFBF"/>
            </w:tcBorders>
            <w:shd w:val="clear" w:color="auto" w:fill="F8F0E4"/>
          </w:tcPr>
          <w:p w14:paraId="22367F6C" w14:textId="543C1493" w:rsidR="00F03237" w:rsidRPr="00F111A8" w:rsidRDefault="00F03237" w:rsidP="00F44BCF">
            <w:pPr>
              <w:pStyle w:val="Heading3"/>
            </w:pPr>
            <w:r w:rsidRPr="00F111A8">
              <w:t xml:space="preserve">Activity 1 – </w:t>
            </w:r>
            <w:r w:rsidR="00C7793B" w:rsidRPr="00F111A8">
              <w:rPr>
                <w:rFonts w:cstheme="majorHAnsi"/>
              </w:rPr>
              <w:t>Evolution: it takes time</w:t>
            </w:r>
          </w:p>
          <w:p w14:paraId="07F2EE42" w14:textId="77777777" w:rsidR="00345C0C" w:rsidRPr="00F111A8" w:rsidRDefault="00345C0C" w:rsidP="002646D2">
            <w:pPr>
              <w:pStyle w:val="TSMtxt3pt"/>
              <w:spacing w:before="0"/>
            </w:pPr>
            <w:r w:rsidRPr="00F111A8">
              <w:t xml:space="preserve">Discuss how difficult it is to imagine the extraordinarily long time periods it takes for the land to change and for plants and animals to evolve. Have the students use an app (such as </w:t>
            </w:r>
            <w:hyperlink r:id="rId32">
              <w:r w:rsidRPr="00621D20">
                <w:rPr>
                  <w:u w:val="single"/>
                </w:rPr>
                <w:t>ReadWriteThink</w:t>
              </w:r>
            </w:hyperlink>
            <w:r w:rsidRPr="00621D20">
              <w:t>) to cre</w:t>
            </w:r>
            <w:r w:rsidRPr="00F111A8">
              <w:t>ate an interactive timeline about the formation of New Zealand and the evolution of the creatures that live here. To do this, they will need to look for adverbs about time and place in the article.</w:t>
            </w:r>
          </w:p>
          <w:p w14:paraId="0DAB06A3" w14:textId="77777777" w:rsidR="00345C0C" w:rsidRPr="00F111A8" w:rsidRDefault="00345C0C" w:rsidP="00345C0C">
            <w:pPr>
              <w:pStyle w:val="TSMTxt1st"/>
            </w:pPr>
            <w:bookmarkStart w:id="0" w:name="_heading=h.gjdgxs" w:colFirst="0" w:colLast="0"/>
            <w:bookmarkEnd w:id="0"/>
            <w:r w:rsidRPr="00F111A8">
              <w:t>Use this activity as a prompt to discuss which area the students would like to focus on and the information they would like to share. For example, they might focus on learning about and demonstrating:</w:t>
            </w:r>
          </w:p>
          <w:p w14:paraId="6C530DA6" w14:textId="1719D6B4" w:rsidR="00112C98" w:rsidRPr="00F111A8" w:rsidRDefault="00112C98" w:rsidP="00112C98">
            <w:pPr>
              <w:pStyle w:val="TSMtextbullets"/>
            </w:pPr>
            <w:r w:rsidRPr="00F111A8">
              <w:t>how Aotearoa chang</w:t>
            </w:r>
            <w:r w:rsidR="00834B18">
              <w:t>ed position and shape over time</w:t>
            </w:r>
          </w:p>
          <w:p w14:paraId="493F8607" w14:textId="3B24A6CE" w:rsidR="00112C98" w:rsidRPr="00F111A8" w:rsidRDefault="00112C98" w:rsidP="00112C98">
            <w:pPr>
              <w:pStyle w:val="TSMtextbullets"/>
            </w:pPr>
            <w:r w:rsidRPr="00F111A8">
              <w:t>how our plants and animals evol</w:t>
            </w:r>
            <w:r w:rsidR="00834B18">
              <w:t>ved, adapted, or became extinct</w:t>
            </w:r>
            <w:r w:rsidRPr="00F111A8">
              <w:t xml:space="preserve"> </w:t>
            </w:r>
          </w:p>
          <w:p w14:paraId="39196E0D" w14:textId="77777777" w:rsidR="00F03237" w:rsidRPr="00F111A8" w:rsidRDefault="00112C98" w:rsidP="00112C98">
            <w:pPr>
              <w:pStyle w:val="TSMtextbullets"/>
            </w:pPr>
            <w:r w:rsidRPr="00F111A8">
              <w:t>the story of a particular species.</w:t>
            </w:r>
          </w:p>
          <w:p w14:paraId="12D8F7F9" w14:textId="77777777" w:rsidR="00963CC4" w:rsidRPr="00F111A8" w:rsidRDefault="00963CC4" w:rsidP="00963CC4">
            <w:pPr>
              <w:pStyle w:val="TSMtxt3pt"/>
            </w:pPr>
            <w:r w:rsidRPr="00F111A8">
              <w:t>Discuss the ways they can effectively communicate this information, for example:</w:t>
            </w:r>
          </w:p>
          <w:p w14:paraId="28ADC740" w14:textId="77777777" w:rsidR="00963CC4" w:rsidRPr="00F111A8" w:rsidRDefault="00963CC4" w:rsidP="00963CC4">
            <w:pPr>
              <w:pStyle w:val="TSMitalicbullets"/>
            </w:pPr>
            <w:r w:rsidRPr="00F111A8">
              <w:t>How could you give your audience an appreciation of the incredible time scale?</w:t>
            </w:r>
          </w:p>
          <w:p w14:paraId="2DC1BA24" w14:textId="77777777" w:rsidR="00963CC4" w:rsidRPr="00F111A8" w:rsidRDefault="00963CC4" w:rsidP="00963CC4">
            <w:pPr>
              <w:pStyle w:val="TSMitalicbullets"/>
            </w:pPr>
            <w:r w:rsidRPr="00F111A8">
              <w:t>How will you make sure that they understand evolution, adaptation, or extinction?</w:t>
            </w:r>
          </w:p>
          <w:p w14:paraId="7C0ED363" w14:textId="77777777" w:rsidR="00963CC4" w:rsidRPr="00F111A8" w:rsidRDefault="00963CC4" w:rsidP="00963CC4">
            <w:pPr>
              <w:pStyle w:val="TSMitalicbullets"/>
            </w:pPr>
            <w:r w:rsidRPr="00F111A8">
              <w:t xml:space="preserve">What would be some good examples you could use to illustrate this? </w:t>
            </w:r>
          </w:p>
          <w:p w14:paraId="5FD074C6" w14:textId="77777777" w:rsidR="00963CC4" w:rsidRPr="00F111A8" w:rsidRDefault="00963CC4" w:rsidP="00963CC4">
            <w:pPr>
              <w:pStyle w:val="TSMitalicbullets"/>
            </w:pPr>
            <w:r w:rsidRPr="00F111A8">
              <w:t>What are some methods of communication that would suit your audience and topic?</w:t>
            </w:r>
          </w:p>
          <w:p w14:paraId="5B1CBADA" w14:textId="77777777" w:rsidR="00963CC4" w:rsidRPr="00F111A8" w:rsidRDefault="00963CC4" w:rsidP="00963CC4">
            <w:pPr>
              <w:pStyle w:val="TSMtxt3pt"/>
            </w:pPr>
            <w:r w:rsidRPr="00F111A8">
              <w:t>Options could include:</w:t>
            </w:r>
          </w:p>
          <w:p w14:paraId="78391EC0" w14:textId="77777777" w:rsidR="00963CC4" w:rsidRPr="00F111A8" w:rsidRDefault="00963CC4" w:rsidP="00963CC4">
            <w:pPr>
              <w:pStyle w:val="TSMtextbullets"/>
            </w:pPr>
            <w:r w:rsidRPr="00F111A8">
              <w:t xml:space="preserve">designing and building a more detailed interactive timeline </w:t>
            </w:r>
          </w:p>
          <w:p w14:paraId="425D989F" w14:textId="77777777" w:rsidR="00963CC4" w:rsidRPr="00F111A8" w:rsidRDefault="00963CC4" w:rsidP="00963CC4">
            <w:pPr>
              <w:pStyle w:val="TSMtextbullets"/>
            </w:pPr>
            <w:r w:rsidRPr="00F111A8">
              <w:t>creating a stop–motion animation that tells the history of a specific animal, from ancient times until now</w:t>
            </w:r>
          </w:p>
          <w:p w14:paraId="1BB4E2C2" w14:textId="77777777" w:rsidR="00963CC4" w:rsidRPr="00F111A8" w:rsidRDefault="00963CC4" w:rsidP="00963CC4">
            <w:pPr>
              <w:pStyle w:val="TSMtextbullets"/>
            </w:pPr>
            <w:r w:rsidRPr="00F111A8">
              <w:t>building a physical model of the world that shows how Laurasia and Gondwana slowly split up</w:t>
            </w:r>
          </w:p>
          <w:p w14:paraId="056BDB89" w14:textId="77777777" w:rsidR="00963CC4" w:rsidRPr="00F111A8" w:rsidRDefault="00963CC4" w:rsidP="00963CC4">
            <w:pPr>
              <w:pStyle w:val="TSMtextbullets"/>
            </w:pPr>
            <w:r w:rsidRPr="00F111A8">
              <w:t xml:space="preserve">using the illustrations that accompany the article as a model for a mural that shows changes in New Zealand’s fauna at different times over the last 80 million years </w:t>
            </w:r>
          </w:p>
          <w:p w14:paraId="15D1CCF2" w14:textId="77777777" w:rsidR="00963CC4" w:rsidRPr="00F111A8" w:rsidRDefault="00963CC4" w:rsidP="00963CC4">
            <w:pPr>
              <w:pStyle w:val="TSMtextbullets"/>
            </w:pPr>
            <w:r w:rsidRPr="00F111A8">
              <w:t>creating a series of freeze-frame images showing the changing land or the process of adaptation</w:t>
            </w:r>
          </w:p>
          <w:p w14:paraId="2CB01FE8" w14:textId="1524F9C2" w:rsidR="00963CC4" w:rsidRPr="00F111A8" w:rsidRDefault="00963CC4" w:rsidP="00963CC4">
            <w:pPr>
              <w:pStyle w:val="TSMtextbullets"/>
            </w:pPr>
            <w:r w:rsidRPr="00F111A8">
              <w:t>writing and presenting a short play about a day in the life of</w:t>
            </w:r>
            <w:r w:rsidR="00F179E7">
              <w:t> </w:t>
            </w:r>
            <w:r w:rsidRPr="00F111A8">
              <w:t>a young moa that illustrates how it is adapting to its environment</w:t>
            </w:r>
          </w:p>
          <w:p w14:paraId="7BC4BF66" w14:textId="77777777" w:rsidR="00963CC4" w:rsidRPr="00F111A8" w:rsidRDefault="00963CC4" w:rsidP="00963CC4">
            <w:pPr>
              <w:pStyle w:val="TSMtextbullets"/>
            </w:pPr>
            <w:r w:rsidRPr="00F111A8">
              <w:t xml:space="preserve">writing and illustrating an article of their own that focuses on a specific creature. </w:t>
            </w:r>
          </w:p>
          <w:p w14:paraId="45EFAE21" w14:textId="77777777" w:rsidR="00963CC4" w:rsidRPr="00F111A8" w:rsidRDefault="00963CC4" w:rsidP="00963CC4">
            <w:pPr>
              <w:pStyle w:val="TSMtxt3pt"/>
            </w:pPr>
            <w:r w:rsidRPr="00F111A8">
              <w:t xml:space="preserve">The “Resource links” section below includes items that the students could use to help their research and to get ideas for how to present their information. However, they will also need to go further themselves. </w:t>
            </w:r>
          </w:p>
          <w:p w14:paraId="1F9F7830" w14:textId="3BC7152C" w:rsidR="00112C98" w:rsidRPr="00F111A8" w:rsidRDefault="00963CC4" w:rsidP="00963CC4">
            <w:pPr>
              <w:pStyle w:val="TSMtxt3pt"/>
              <w:spacing w:after="120"/>
            </w:pPr>
            <w:r w:rsidRPr="00F111A8">
              <w:t xml:space="preserve">Have the students present their text to another class and then evaluate how well they communicated their ideas about evolution and adaptation. </w:t>
            </w:r>
          </w:p>
        </w:tc>
        <w:tc>
          <w:tcPr>
            <w:tcW w:w="5222" w:type="dxa"/>
            <w:tcBorders>
              <w:top w:val="single" w:sz="4" w:space="0" w:color="BFBFBF"/>
            </w:tcBorders>
            <w:shd w:val="clear" w:color="auto" w:fill="F8F0E4"/>
          </w:tcPr>
          <w:p w14:paraId="43D279EB" w14:textId="77777777" w:rsidR="00F94D87" w:rsidRPr="00F111A8" w:rsidRDefault="00F94D87" w:rsidP="00B7039C">
            <w:pPr>
              <w:pStyle w:val="TSMTxt"/>
              <w:spacing w:after="480"/>
            </w:pPr>
            <w:r w:rsidRPr="00F111A8">
              <w:rPr>
                <w:noProof/>
                <w:lang w:eastAsia="en-NZ"/>
              </w:rPr>
              <mc:AlternateContent>
                <mc:Choice Requires="wps">
                  <w:drawing>
                    <wp:anchor distT="0" distB="0" distL="114300" distR="114300" simplePos="0" relativeHeight="251621376" behindDoc="0" locked="1" layoutInCell="1" allowOverlap="1" wp14:anchorId="28F07EFB" wp14:editId="6ACF3A91">
                      <wp:simplePos x="0" y="0"/>
                      <wp:positionH relativeFrom="column">
                        <wp:posOffset>747395</wp:posOffset>
                      </wp:positionH>
                      <wp:positionV relativeFrom="page">
                        <wp:posOffset>-699135</wp:posOffset>
                      </wp:positionV>
                      <wp:extent cx="2472690" cy="1025525"/>
                      <wp:effectExtent l="19050" t="19050" r="22860" b="22225"/>
                      <wp:wrapNone/>
                      <wp:docPr id="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690" cy="1025525"/>
                              </a:xfrm>
                              <a:prstGeom prst="rect">
                                <a:avLst/>
                              </a:prstGeom>
                              <a:solidFill>
                                <a:srgbClr val="FFFFFF"/>
                              </a:solidFill>
                              <a:ln w="28575">
                                <a:solidFill>
                                  <a:srgbClr val="003D26"/>
                                </a:solidFill>
                                <a:miter lim="800000"/>
                                <a:headEnd/>
                                <a:tailEnd/>
                              </a:ln>
                            </wps:spPr>
                            <wps:txbx>
                              <w:txbxContent>
                                <w:p w14:paraId="50C9D7F7" w14:textId="134AF8BB" w:rsidR="0083227D" w:rsidRPr="006845DD" w:rsidRDefault="00115D77" w:rsidP="002563E3">
                                  <w:pPr>
                                    <w:pStyle w:val="TSMTxt"/>
                                    <w:spacing w:before="80"/>
                                  </w:pPr>
                                  <w:r w:rsidRPr="00115D77">
                                    <w:t>The following activities and suggestions are</w:t>
                                  </w:r>
                                  <w:r>
                                    <w:t> </w:t>
                                  </w:r>
                                  <w:r w:rsidRPr="00115D77">
                                    <w:t>designed as a guide for supporting students to explore and extend their content knowledge across the learning areas. Adapt these activities to support your students’ interests and learning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07EFB" id="_x0000_s1033" type="#_x0000_t202" style="position:absolute;left:0;text-align:left;margin-left:58.85pt;margin-top:-55.05pt;width:194.7pt;height:80.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" strokecolor="#003d26" strokeweight="2.25pt">
                      <v:textbox>
                        <w:txbxContent>
                          <w:p w14:paraId="50C9D7F7" w14:textId="134AF8BB" w:rsidR="0083227D" w:rsidRPr="006845DD" w:rsidRDefault="00115D77" w:rsidP="002563E3">
                            <w:pPr>
                              <w:pStyle w:val="TSMTxt"/>
                              <w:spacing w:before="80"/>
                            </w:pPr>
                            <w:r w:rsidRPr="00115D77">
                              <w:t>The following activities and suggestions are</w:t>
                            </w:r>
                            <w:r>
                              <w:t> </w:t>
                            </w:r>
                            <w:r w:rsidRPr="00115D77">
                              <w:t>designed as a guide for supporting students to explore and extend their content knowledge across the learning areas. Adapt these activities to support your students’ interests and learning needs.</w:t>
                            </w:r>
                          </w:p>
                        </w:txbxContent>
                      </v:textbox>
                      <w10:wrap anchory="page"/>
                      <w10:anchorlock/>
                    </v:shape>
                  </w:pict>
                </mc:Fallback>
              </mc:AlternateContent>
            </w:r>
          </w:p>
          <w:p w14:paraId="6D3998C9" w14:textId="77777777" w:rsidR="00963CC4" w:rsidRPr="00F111A8" w:rsidRDefault="00963CC4" w:rsidP="002646D2">
            <w:pPr>
              <w:pStyle w:val="Heading3"/>
              <w:spacing w:before="0" w:after="0"/>
            </w:pPr>
            <w:r w:rsidRPr="00F111A8">
              <w:t>Extension</w:t>
            </w:r>
          </w:p>
          <w:p w14:paraId="4F58B5EA" w14:textId="77777777" w:rsidR="00F44BCF" w:rsidRPr="00F111A8" w:rsidRDefault="00963CC4" w:rsidP="002C36F2">
            <w:pPr>
              <w:pStyle w:val="TSMTxt1st"/>
            </w:pPr>
            <w:r w:rsidRPr="00F111A8">
              <w:t>Have the students conduct a “what if” activity where they imagine a scenario where the evolutionary sequence did not happen as it did (for example, humans never arrived, moa did not die out, or tuatara increased in size). They could represent their ideas in “before and after” diagrams that incorporate statements explaining their ideas.</w:t>
            </w:r>
          </w:p>
          <w:p w14:paraId="2FAE26AC" w14:textId="77777777" w:rsidR="00126FC0" w:rsidRPr="00F111A8" w:rsidRDefault="00126FC0" w:rsidP="00126FC0">
            <w:pPr>
              <w:pStyle w:val="Heading3"/>
            </w:pPr>
            <w:r w:rsidRPr="00F111A8">
              <w:t>Activity 2 – Finding a niche</w:t>
            </w:r>
          </w:p>
          <w:p w14:paraId="470E584B" w14:textId="77777777" w:rsidR="00126FC0" w:rsidRPr="00F111A8" w:rsidRDefault="00126FC0" w:rsidP="002646D2">
            <w:pPr>
              <w:pStyle w:val="TSMtxt3pt"/>
              <w:spacing w:before="0"/>
            </w:pPr>
            <w:r w:rsidRPr="00F111A8">
              <w:t>Remind the students that the article ends with a call to action: “What happens next is up to us.”</w:t>
            </w:r>
          </w:p>
          <w:p w14:paraId="0C5E1DD9" w14:textId="77777777" w:rsidR="00126FC0" w:rsidRPr="00F111A8" w:rsidRDefault="00126FC0" w:rsidP="00126FC0">
            <w:pPr>
              <w:pStyle w:val="TSMtxt3pt"/>
            </w:pPr>
            <w:bookmarkStart w:id="1" w:name="_heading=h.30j0zll" w:colFirst="0" w:colLast="0"/>
            <w:bookmarkEnd w:id="1"/>
            <w:r w:rsidRPr="00F111A8">
              <w:t xml:space="preserve">Have the students reread the section on “Finding a niche”. Then use the </w:t>
            </w:r>
            <w:hyperlink r:id="rId33">
              <w:r w:rsidRPr="00621D20">
                <w:rPr>
                  <w:u w:val="single"/>
                </w:rPr>
                <w:t>Science Learning Hub worksheet</w:t>
              </w:r>
            </w:hyperlink>
            <w:r w:rsidRPr="00621D20">
              <w:t xml:space="preserve"> on</w:t>
            </w:r>
            <w:r w:rsidRPr="00F111A8">
              <w:t xml:space="preserve"> classifying bird adaptations to extend their understanding of adaptations. They will learn from this that adaptations may be structural, behavioural, or physiological. The adaptations a creature has means that they are well-suited for living in their particular environment or ecological niche. </w:t>
            </w:r>
          </w:p>
          <w:p w14:paraId="11ABD731" w14:textId="77777777" w:rsidR="00126FC0" w:rsidRPr="00F111A8" w:rsidRDefault="00126FC0" w:rsidP="00126FC0">
            <w:pPr>
              <w:pStyle w:val="TSMtxt3pt"/>
            </w:pPr>
            <w:r w:rsidRPr="00F111A8">
              <w:t>Discuss the fact that adaptations take a long time.</w:t>
            </w:r>
          </w:p>
          <w:p w14:paraId="04DC6801" w14:textId="01ACF37C" w:rsidR="002D5D4E" w:rsidRPr="00F111A8" w:rsidRDefault="002D5D4E" w:rsidP="002D5D4E">
            <w:pPr>
              <w:pStyle w:val="TSMitalicbullets"/>
            </w:pPr>
            <w:r w:rsidRPr="00F111A8">
              <w:t xml:space="preserve">What might happen to a bird – or other animal or plant </w:t>
            </w:r>
            <w:r w:rsidR="00FF7C40" w:rsidRPr="00F111A8">
              <w:br/>
            </w:r>
            <w:r w:rsidRPr="00F111A8">
              <w:t>– if we suddenly changed the environment around it?</w:t>
            </w:r>
          </w:p>
          <w:p w14:paraId="168EA00B" w14:textId="77777777" w:rsidR="002D5D4E" w:rsidRPr="00F111A8" w:rsidRDefault="002D5D4E" w:rsidP="002D5D4E">
            <w:pPr>
              <w:pStyle w:val="TSMitalicbullets"/>
            </w:pPr>
            <w:r w:rsidRPr="00F111A8">
              <w:t>What might happen if we moved it to a different environment?</w:t>
            </w:r>
          </w:p>
          <w:p w14:paraId="6899C0AA" w14:textId="77777777" w:rsidR="00B85CC5" w:rsidRPr="00F111A8" w:rsidRDefault="00B85CC5" w:rsidP="00B85CC5">
            <w:pPr>
              <w:pStyle w:val="TSMtxt3pt"/>
            </w:pPr>
            <w:r w:rsidRPr="00F111A8">
              <w:t xml:space="preserve">Use the Science Learning Hub article on the </w:t>
            </w:r>
            <w:hyperlink r:id="rId34">
              <w:r w:rsidRPr="00621D20">
                <w:rPr>
                  <w:u w:val="single"/>
                </w:rPr>
                <w:t>takahē’s ecological niche</w:t>
              </w:r>
            </w:hyperlink>
            <w:r w:rsidRPr="00F111A8">
              <w:t xml:space="preserve"> to reinforce the idea that an “ecological niche is the role and position a species has in its environment and how the environment supports the species’ needs”. Have the students use the text in “Finding a niche” as a model for writing their own summary for how the takahē fits its niche.</w:t>
            </w:r>
          </w:p>
          <w:p w14:paraId="6D8118EA" w14:textId="77777777" w:rsidR="00B85CC5" w:rsidRPr="00F111A8" w:rsidRDefault="00B85CC5" w:rsidP="00B85CC5">
            <w:pPr>
              <w:pStyle w:val="TSMtxt3pt"/>
            </w:pPr>
            <w:r w:rsidRPr="00F111A8">
              <w:t>Ask the students to share what they know about creatures in your local environment and the niche they fill. Have them work in groups to identify:</w:t>
            </w:r>
          </w:p>
          <w:p w14:paraId="68495A24" w14:textId="77777777" w:rsidR="001B13CB" w:rsidRPr="00F111A8" w:rsidRDefault="001B13CB" w:rsidP="001B13CB">
            <w:pPr>
              <w:pStyle w:val="TSMtextbullets"/>
            </w:pPr>
            <w:r w:rsidRPr="00F111A8">
              <w:t>the specific habitat where the creature lives</w:t>
            </w:r>
          </w:p>
          <w:p w14:paraId="6114018D" w14:textId="77777777" w:rsidR="001B13CB" w:rsidRPr="00F111A8" w:rsidRDefault="001B13CB" w:rsidP="001B13CB">
            <w:pPr>
              <w:pStyle w:val="TSMtextbullets"/>
            </w:pPr>
            <w:r w:rsidRPr="00F111A8">
              <w:t>the structural, behavioural, or physiological adaptations of the creature</w:t>
            </w:r>
          </w:p>
          <w:p w14:paraId="578C5C55" w14:textId="77777777" w:rsidR="001B13CB" w:rsidRPr="00F111A8" w:rsidRDefault="001B13CB" w:rsidP="001B13CB">
            <w:pPr>
              <w:pStyle w:val="TSMtextbullets"/>
            </w:pPr>
            <w:r w:rsidRPr="00F111A8">
              <w:t>any threats to their survival</w:t>
            </w:r>
          </w:p>
          <w:p w14:paraId="049A217D" w14:textId="77777777" w:rsidR="002D5D4E" w:rsidRPr="00F111A8" w:rsidRDefault="001B13CB" w:rsidP="001B13CB">
            <w:pPr>
              <w:pStyle w:val="TSMtextbullets"/>
            </w:pPr>
            <w:r w:rsidRPr="00F111A8">
              <w:t>any work that is being done to protect them.</w:t>
            </w:r>
          </w:p>
          <w:p w14:paraId="7427CC0F" w14:textId="77777777" w:rsidR="003005D3" w:rsidRPr="00F111A8" w:rsidRDefault="003005D3" w:rsidP="003005D3">
            <w:pPr>
              <w:pStyle w:val="TSMtxt3pt"/>
            </w:pPr>
            <w:r w:rsidRPr="00F111A8">
              <w:t xml:space="preserve">There may be local experts who can help with this work, including environmentalists who are working to protect native and endemic species. The Department of Conservation and regional councils are good starting points for finding local conservation activities and taking responsibility for “what happens next”. </w:t>
            </w:r>
          </w:p>
          <w:p w14:paraId="35CC48C5" w14:textId="77777777" w:rsidR="003005D3" w:rsidRPr="00F111A8" w:rsidRDefault="003005D3" w:rsidP="00076B9D">
            <w:pPr>
              <w:pStyle w:val="Heading3"/>
              <w:spacing w:after="0"/>
            </w:pPr>
            <w:r w:rsidRPr="00F111A8">
              <w:t>Extension</w:t>
            </w:r>
          </w:p>
          <w:p w14:paraId="3FAF3F55" w14:textId="79108800" w:rsidR="001B13CB" w:rsidRPr="00F111A8" w:rsidRDefault="003005D3" w:rsidP="002646D2">
            <w:pPr>
              <w:pStyle w:val="TSMtxt3pt"/>
              <w:spacing w:before="120" w:after="120"/>
            </w:pPr>
            <w:r w:rsidRPr="00F111A8">
              <w:t xml:space="preserve">Participating in the </w:t>
            </w:r>
            <w:hyperlink r:id="rId35">
              <w:r w:rsidRPr="00F111A8">
                <w:rPr>
                  <w:u w:val="single"/>
                </w:rPr>
                <w:t>New Zealand Garden Bird Survey</w:t>
              </w:r>
            </w:hyperlink>
            <w:r w:rsidRPr="00F111A8">
              <w:t xml:space="preserve"> provides a wonderful opportunity for students to explore the creatures in their own backyard, while learning about the nature of science and contributing positively as citizen scientists. This could become an annual commitment for the school.</w:t>
            </w:r>
          </w:p>
        </w:tc>
      </w:tr>
    </w:tbl>
    <w:p w14:paraId="1F835FAB" w14:textId="77777777" w:rsidR="00BB364B" w:rsidRPr="00D9008E" w:rsidRDefault="00BB364B" w:rsidP="002312DA">
      <w:pPr>
        <w:pStyle w:val="TSMTxt"/>
        <w:spacing w:before="0"/>
        <w:rPr>
          <w:sz w:val="3"/>
          <w:szCs w:val="4"/>
        </w:rPr>
      </w:pPr>
    </w:p>
    <w:p w14:paraId="0DF9F09A" w14:textId="77777777" w:rsidR="00603129" w:rsidRPr="00D9008E" w:rsidRDefault="00603129" w:rsidP="00593958">
      <w:pPr>
        <w:pStyle w:val="Heading3"/>
        <w:spacing w:before="0" w:after="0"/>
        <w:rPr>
          <w:sz w:val="5"/>
          <w:szCs w:val="4"/>
        </w:rPr>
        <w:sectPr w:rsidR="00603129" w:rsidRPr="00D9008E" w:rsidSect="00603129">
          <w:type w:val="continuous"/>
          <w:pgSz w:w="11900" w:h="16840" w:code="9"/>
          <w:pgMar w:top="851" w:right="851" w:bottom="567" w:left="851" w:header="567" w:footer="284" w:gutter="0"/>
          <w:cols w:space="708"/>
          <w:formProt w:val="0"/>
        </w:sectPr>
      </w:pPr>
    </w:p>
    <w:p w14:paraId="488FF061" w14:textId="77777777" w:rsidR="00B96875" w:rsidRPr="00D9008E" w:rsidRDefault="00B96875" w:rsidP="00593958">
      <w:pPr>
        <w:pStyle w:val="Heading3"/>
        <w:spacing w:before="0" w:after="0"/>
        <w:rPr>
          <w:sz w:val="5"/>
          <w:szCs w:val="4"/>
        </w:rPr>
        <w:sectPr w:rsidR="00B96875" w:rsidRPr="00D9008E" w:rsidSect="00603129">
          <w:type w:val="continuous"/>
          <w:pgSz w:w="11900" w:h="16840" w:code="9"/>
          <w:pgMar w:top="851" w:right="851" w:bottom="567" w:left="851" w:header="567" w:footer="284"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044048" w:rsidRPr="00F111A8" w14:paraId="0247FDA7" w14:textId="77777777" w:rsidTr="00603129">
        <w:tc>
          <w:tcPr>
            <w:tcW w:w="5211" w:type="dxa"/>
            <w:shd w:val="clear" w:color="auto" w:fill="FFFFFF"/>
          </w:tcPr>
          <w:p w14:paraId="55058810" w14:textId="77777777" w:rsidR="00044048" w:rsidRPr="00F111A8" w:rsidRDefault="00044048" w:rsidP="00EF43CD">
            <w:pPr>
              <w:pStyle w:val="Heading3"/>
              <w:spacing w:before="120" w:after="0"/>
            </w:pPr>
            <w:r w:rsidRPr="00F111A8">
              <w:lastRenderedPageBreak/>
              <w:t xml:space="preserve">RESOURCE LINKS </w:t>
            </w:r>
          </w:p>
        </w:tc>
        <w:tc>
          <w:tcPr>
            <w:tcW w:w="5222" w:type="dxa"/>
            <w:shd w:val="clear" w:color="auto" w:fill="FFFFFF"/>
          </w:tcPr>
          <w:p w14:paraId="5041AAF3" w14:textId="77777777" w:rsidR="00044048" w:rsidRPr="00F111A8" w:rsidRDefault="00044048" w:rsidP="00EF43CD">
            <w:pPr>
              <w:pStyle w:val="Heading3"/>
              <w:spacing w:before="120" w:after="0"/>
            </w:pPr>
          </w:p>
        </w:tc>
      </w:tr>
    </w:tbl>
    <w:p w14:paraId="1EDAAD30" w14:textId="77777777" w:rsidR="00603129" w:rsidRPr="00F111A8" w:rsidRDefault="00603129" w:rsidP="00603129">
      <w:pPr>
        <w:spacing w:before="0" w:line="240" w:lineRule="auto"/>
        <w:sectPr w:rsidR="00603129" w:rsidRPr="00F111A8" w:rsidSect="00B96875">
          <w:footerReference w:type="default" r:id="rId36"/>
          <w:pgSz w:w="11900" w:h="16840" w:code="9"/>
          <w:pgMar w:top="851" w:right="851" w:bottom="567" w:left="851" w:header="567" w:footer="284" w:gutter="0"/>
          <w:cols w:space="708"/>
        </w:sectPr>
      </w:pPr>
    </w:p>
    <w:tbl>
      <w:tblPr>
        <w:tblW w:w="10319" w:type="dxa"/>
        <w:tblLayout w:type="fixed"/>
        <w:tblCellMar>
          <w:right w:w="57" w:type="dxa"/>
        </w:tblCellMar>
        <w:tblLook w:val="00A0" w:firstRow="1" w:lastRow="0" w:firstColumn="1" w:lastColumn="0" w:noHBand="0" w:noVBand="0"/>
      </w:tblPr>
      <w:tblGrid>
        <w:gridCol w:w="5084"/>
        <w:gridCol w:w="5235"/>
      </w:tblGrid>
      <w:tr w:rsidR="00FF7C40" w:rsidRPr="00F111A8" w14:paraId="3D36F5D2" w14:textId="77777777" w:rsidTr="0099425E">
        <w:trPr>
          <w:trHeight w:val="79"/>
        </w:trPr>
        <w:tc>
          <w:tcPr>
            <w:tcW w:w="5098" w:type="dxa"/>
            <w:tcBorders>
              <w:top w:val="single" w:sz="4" w:space="0" w:color="BFBFBF"/>
            </w:tcBorders>
            <w:shd w:val="clear" w:color="auto" w:fill="F8F0E4"/>
          </w:tcPr>
          <w:p w14:paraId="4632C2C9" w14:textId="77777777" w:rsidR="00801087" w:rsidRPr="00F111A8" w:rsidRDefault="00801087" w:rsidP="00801087">
            <w:pPr>
              <w:pStyle w:val="Heading4"/>
            </w:pPr>
            <w:r w:rsidRPr="00F111A8">
              <w:t>Connected and School Journal</w:t>
            </w:r>
          </w:p>
          <w:p w14:paraId="2B940ECE" w14:textId="77777777" w:rsidR="00417352" w:rsidRPr="00F111A8" w:rsidRDefault="00417352" w:rsidP="00986A61">
            <w:pPr>
              <w:pStyle w:val="TSMtxt3pt"/>
              <w:spacing w:after="0"/>
            </w:pPr>
            <w:r w:rsidRPr="00F111A8">
              <w:t>“Squawkzilla”, Connected 2020, Level 2, Digging Deeper</w:t>
            </w:r>
          </w:p>
          <w:p w14:paraId="6A08CA07" w14:textId="77777777" w:rsidR="00417352" w:rsidRPr="00F111A8" w:rsidRDefault="00417352" w:rsidP="00986A61">
            <w:pPr>
              <w:pStyle w:val="TSMtxt3pt"/>
              <w:spacing w:after="0"/>
            </w:pPr>
            <w:r w:rsidRPr="00F111A8">
              <w:t>“</w:t>
            </w:r>
            <w:hyperlink r:id="rId37" w:history="1">
              <w:r w:rsidRPr="00F111A8">
                <w:rPr>
                  <w:rStyle w:val="BalloonTextChar"/>
                  <w:rFonts w:ascii="Arial" w:hAnsi="Arial" w:cs="Arial"/>
                  <w:sz w:val="17"/>
                  <w:szCs w:val="18"/>
                  <w:u w:val="single"/>
                </w:rPr>
                <w:t>On the Move</w:t>
              </w:r>
            </w:hyperlink>
            <w:r w:rsidRPr="00F111A8">
              <w:t>”, Connected 2016, Level 3, Picture This</w:t>
            </w:r>
          </w:p>
          <w:p w14:paraId="6E3B5C89" w14:textId="1764FCAD" w:rsidR="00417352" w:rsidRPr="00F111A8" w:rsidRDefault="00417352" w:rsidP="00986A61">
            <w:pPr>
              <w:pStyle w:val="TSMtxt3pt"/>
              <w:spacing w:after="0"/>
            </w:pPr>
            <w:r w:rsidRPr="00F111A8">
              <w:t>“</w:t>
            </w:r>
            <w:hyperlink r:id="rId38" w:history="1">
              <w:r w:rsidRPr="00F111A8">
                <w:rPr>
                  <w:rStyle w:val="BalloonTextChar"/>
                  <w:rFonts w:ascii="Arial" w:hAnsi="Arial" w:cs="Arial"/>
                  <w:sz w:val="17"/>
                  <w:szCs w:val="18"/>
                  <w:u w:val="single"/>
                </w:rPr>
                <w:t>Listening to the Land</w:t>
              </w:r>
            </w:hyperlink>
            <w:r w:rsidRPr="00F111A8">
              <w:t>”, Connected 2018, Level 3, Cracking the</w:t>
            </w:r>
            <w:r w:rsidR="00D05585">
              <w:t> </w:t>
            </w:r>
            <w:r w:rsidRPr="00F111A8">
              <w:t>Code</w:t>
            </w:r>
          </w:p>
          <w:p w14:paraId="10BE70FB" w14:textId="77777777" w:rsidR="00F2304B" w:rsidRPr="00F111A8" w:rsidRDefault="00F2304B" w:rsidP="00581D00">
            <w:pPr>
              <w:pStyle w:val="Heading4"/>
            </w:pPr>
            <w:r w:rsidRPr="00F111A8">
              <w:t>Making Better Sense of the Living World</w:t>
            </w:r>
          </w:p>
          <w:p w14:paraId="75010EE5" w14:textId="77777777" w:rsidR="00F2304B" w:rsidRPr="00F111A8" w:rsidRDefault="00F2304B" w:rsidP="00986A61">
            <w:pPr>
              <w:pStyle w:val="TSMtxt3pt"/>
              <w:spacing w:after="0"/>
            </w:pPr>
            <w:r w:rsidRPr="00F111A8">
              <w:t>Science Focus: Classification (pages 22–42)</w:t>
            </w:r>
          </w:p>
          <w:p w14:paraId="05EA80AD" w14:textId="77777777" w:rsidR="00E25C48" w:rsidRDefault="00F2304B" w:rsidP="00E25C48">
            <w:pPr>
              <w:pStyle w:val="Heading4"/>
            </w:pPr>
            <w:r w:rsidRPr="00F111A8">
              <w:t xml:space="preserve">Building Science Concepts </w:t>
            </w:r>
          </w:p>
          <w:p w14:paraId="44A54C7F" w14:textId="3D77A3DD" w:rsidR="00F2304B" w:rsidRPr="00F111A8" w:rsidRDefault="00F2304B" w:rsidP="00986A61">
            <w:pPr>
              <w:pStyle w:val="TSMtxt3pt"/>
              <w:spacing w:after="0"/>
            </w:pPr>
            <w:r w:rsidRPr="00F111A8">
              <w:t xml:space="preserve">Book 3: </w:t>
            </w:r>
            <w:hyperlink r:id="rId39" w:history="1">
              <w:r w:rsidRPr="00896C47">
                <w:rPr>
                  <w:rStyle w:val="Hyperlink"/>
                  <w:i/>
                  <w:iCs/>
                </w:rPr>
                <w:t>Birds: Structure Function and Adaptation</w:t>
              </w:r>
            </w:hyperlink>
          </w:p>
          <w:p w14:paraId="514D9078" w14:textId="77777777" w:rsidR="00986A61" w:rsidRPr="00F111A8" w:rsidRDefault="00986A61" w:rsidP="00986A61">
            <w:pPr>
              <w:pStyle w:val="Heading4"/>
            </w:pPr>
            <w:r w:rsidRPr="00F111A8">
              <w:t>Science Learning Hub</w:t>
            </w:r>
          </w:p>
          <w:p w14:paraId="27AC24AF" w14:textId="77777777" w:rsidR="00986A61" w:rsidRPr="00F111A8" w:rsidRDefault="00986A61" w:rsidP="00986A61">
            <w:pPr>
              <w:pStyle w:val="TSMtxt3pt"/>
              <w:spacing w:after="0"/>
            </w:pPr>
            <w:r w:rsidRPr="00F111A8">
              <w:t xml:space="preserve">Tectonic plates – Gondwana to modern NZ (video): </w:t>
            </w:r>
            <w:hyperlink r:id="rId40">
              <w:r w:rsidRPr="00F111A8">
                <w:rPr>
                  <w:u w:val="single"/>
                </w:rPr>
                <w:t>https://www.sciencelearn.org.nz/videos/798-tectonic-plates</w:t>
              </w:r>
            </w:hyperlink>
          </w:p>
          <w:p w14:paraId="1208264B" w14:textId="77777777" w:rsidR="00986A61" w:rsidRPr="00F111A8" w:rsidRDefault="00986A61" w:rsidP="00986A61">
            <w:pPr>
              <w:pStyle w:val="TSMtxt3pt"/>
              <w:spacing w:after="0"/>
            </w:pPr>
            <w:r w:rsidRPr="00F111A8">
              <w:t xml:space="preserve">Native bird adaptations: </w:t>
            </w:r>
            <w:hyperlink r:id="rId41">
              <w:r w:rsidRPr="00F111A8">
                <w:rPr>
                  <w:u w:val="single"/>
                </w:rPr>
                <w:t>https://www.sciencelearn.org.nz/resources/1162-native-bird-adaptations</w:t>
              </w:r>
            </w:hyperlink>
          </w:p>
          <w:p w14:paraId="5DB1C11E" w14:textId="77777777" w:rsidR="00986A61" w:rsidRPr="00F111A8" w:rsidRDefault="00986A61" w:rsidP="00986A61">
            <w:pPr>
              <w:pStyle w:val="TSMtxt3pt"/>
              <w:spacing w:after="0"/>
            </w:pPr>
            <w:r w:rsidRPr="00F111A8">
              <w:t xml:space="preserve">Classifying bird adaptations: </w:t>
            </w:r>
            <w:hyperlink r:id="rId42">
              <w:r w:rsidRPr="00F111A8">
                <w:rPr>
                  <w:u w:val="single"/>
                </w:rPr>
                <w:t>https://www.sciencelearn.org.nz/resources/1169-classifying-bird-adaptations</w:t>
              </w:r>
            </w:hyperlink>
          </w:p>
          <w:p w14:paraId="074A8CBF" w14:textId="77777777" w:rsidR="00986A61" w:rsidRPr="00F111A8" w:rsidRDefault="00986A61" w:rsidP="00986A61">
            <w:pPr>
              <w:pStyle w:val="TSMtxt3pt"/>
              <w:spacing w:after="0"/>
            </w:pPr>
            <w:r w:rsidRPr="00F111A8">
              <w:t xml:space="preserve">New Zealand native trees – an introduction: </w:t>
            </w:r>
            <w:hyperlink r:id="rId43">
              <w:r w:rsidRPr="00F111A8">
                <w:rPr>
                  <w:u w:val="single"/>
                </w:rPr>
                <w:t>https://www.sciencelearn.org.nz/resources/2722-new-zealand-native-trees-an-introduction</w:t>
              </w:r>
            </w:hyperlink>
          </w:p>
          <w:p w14:paraId="52061DA1" w14:textId="77777777" w:rsidR="00986A61" w:rsidRPr="00F111A8" w:rsidRDefault="00986A61" w:rsidP="00986A61">
            <w:pPr>
              <w:pStyle w:val="TSMtxt3pt"/>
              <w:spacing w:after="0"/>
            </w:pPr>
            <w:r w:rsidRPr="00F111A8">
              <w:t xml:space="preserve">The uniqueness of New Zealand plants: </w:t>
            </w:r>
            <w:hyperlink r:id="rId44">
              <w:r w:rsidRPr="00F111A8">
                <w:rPr>
                  <w:u w:val="single"/>
                </w:rPr>
                <w:t>https://www.sciencelearn.org.nz/resources/2635-the-uniqueness-of-new-zealand-plants</w:t>
              </w:r>
            </w:hyperlink>
          </w:p>
          <w:p w14:paraId="4FAB83B4" w14:textId="77777777" w:rsidR="00986A61" w:rsidRPr="00F111A8" w:rsidRDefault="00986A61" w:rsidP="00986A61">
            <w:pPr>
              <w:pStyle w:val="TSMtxt3pt"/>
              <w:spacing w:after="0"/>
            </w:pPr>
            <w:r w:rsidRPr="00F111A8">
              <w:t xml:space="preserve">Tuatara: </w:t>
            </w:r>
            <w:hyperlink r:id="rId45">
              <w:r w:rsidRPr="00F111A8">
                <w:rPr>
                  <w:u w:val="single"/>
                </w:rPr>
                <w:t>https://www.sciencelearn.org.nz/resources/1382-tuatara</w:t>
              </w:r>
            </w:hyperlink>
          </w:p>
          <w:p w14:paraId="01E85E8C" w14:textId="77777777" w:rsidR="00986A61" w:rsidRPr="00F111A8" w:rsidRDefault="00986A61" w:rsidP="00986A61">
            <w:pPr>
              <w:pStyle w:val="TSMtxt3pt"/>
              <w:spacing w:after="0"/>
            </w:pPr>
            <w:r w:rsidRPr="00F111A8">
              <w:t xml:space="preserve">Our changing ecosystems – timeline: </w:t>
            </w:r>
            <w:hyperlink r:id="rId46">
              <w:r w:rsidRPr="00F111A8">
                <w:rPr>
                  <w:u w:val="single"/>
                </w:rPr>
                <w:t>https://www.sciencelearn.org.nz/resources/1599-our-changing-ecosystems-timeline</w:t>
              </w:r>
            </w:hyperlink>
          </w:p>
          <w:p w14:paraId="4A7FBF48" w14:textId="77777777" w:rsidR="00986A61" w:rsidRPr="00F111A8" w:rsidRDefault="00986A61" w:rsidP="00986A61">
            <w:pPr>
              <w:pStyle w:val="TSMtxt3pt"/>
              <w:spacing w:after="0"/>
            </w:pPr>
            <w:r w:rsidRPr="00F111A8">
              <w:t xml:space="preserve">Conserving our native kiwi: </w:t>
            </w:r>
            <w:hyperlink r:id="rId47">
              <w:r w:rsidRPr="00F111A8">
                <w:rPr>
                  <w:u w:val="single"/>
                </w:rPr>
                <w:t>https://www.sciencelearn.org.nz/resources/2784-conserving-our-native-kiwi</w:t>
              </w:r>
            </w:hyperlink>
          </w:p>
          <w:p w14:paraId="21D9FD42" w14:textId="77777777" w:rsidR="00986A61" w:rsidRPr="00F111A8" w:rsidRDefault="00986A61" w:rsidP="00986A61">
            <w:pPr>
              <w:pStyle w:val="TSMtxt3pt"/>
              <w:spacing w:after="0"/>
            </w:pPr>
            <w:r w:rsidRPr="00F111A8">
              <w:t xml:space="preserve">Conserving native birds – introduction: </w:t>
            </w:r>
            <w:hyperlink r:id="rId48">
              <w:r w:rsidRPr="00F111A8">
                <w:rPr>
                  <w:u w:val="single"/>
                </w:rPr>
                <w:t>https://www.sciencelearn.org.nz/resources/1158-conserving-native-birds-introduction</w:t>
              </w:r>
            </w:hyperlink>
          </w:p>
          <w:p w14:paraId="42D59E20" w14:textId="77777777" w:rsidR="00986A61" w:rsidRPr="00F111A8" w:rsidRDefault="00986A61" w:rsidP="00986A61">
            <w:pPr>
              <w:pStyle w:val="TSMtxt3pt"/>
              <w:spacing w:after="0"/>
            </w:pPr>
            <w:r w:rsidRPr="00F111A8">
              <w:t xml:space="preserve">Wētā: </w:t>
            </w:r>
            <w:hyperlink r:id="rId49">
              <w:r w:rsidRPr="00F111A8">
                <w:rPr>
                  <w:u w:val="single"/>
                </w:rPr>
                <w:t>https://www.sciencelearn.org.nz/resources/1962-weta</w:t>
              </w:r>
            </w:hyperlink>
          </w:p>
          <w:p w14:paraId="1820009A" w14:textId="77777777" w:rsidR="00986A61" w:rsidRPr="00F111A8" w:rsidRDefault="00986A61" w:rsidP="00986A61">
            <w:pPr>
              <w:pStyle w:val="TSMtxt3pt"/>
              <w:spacing w:after="0"/>
            </w:pPr>
            <w:r w:rsidRPr="00F111A8">
              <w:t xml:space="preserve">Darwin’s theory of evolution (video): </w:t>
            </w:r>
            <w:hyperlink r:id="rId50">
              <w:r w:rsidRPr="00F111A8">
                <w:rPr>
                  <w:u w:val="single"/>
                </w:rPr>
                <w:t>https://www.sciencelearn.org.nz/videos/1711-darwin-s-theory-of-evolution</w:t>
              </w:r>
            </w:hyperlink>
          </w:p>
          <w:p w14:paraId="1EC3D8A8" w14:textId="77777777" w:rsidR="00986A61" w:rsidRPr="00F111A8" w:rsidRDefault="00986A61" w:rsidP="00986A61">
            <w:pPr>
              <w:pStyle w:val="TSMtxt3pt"/>
              <w:spacing w:after="0"/>
            </w:pPr>
            <w:r w:rsidRPr="00F111A8">
              <w:t xml:space="preserve">Moa were “plain Janes”: </w:t>
            </w:r>
            <w:hyperlink r:id="rId51">
              <w:r w:rsidRPr="00F111A8">
                <w:rPr>
                  <w:u w:val="single"/>
                </w:rPr>
                <w:t>https://www.sciencelearn.org.nz/resources/1637-moa-were-plain-janes</w:t>
              </w:r>
            </w:hyperlink>
          </w:p>
          <w:p w14:paraId="5A5B6E29" w14:textId="77777777" w:rsidR="00986A61" w:rsidRPr="00F111A8" w:rsidRDefault="00986A61" w:rsidP="00986A61">
            <w:pPr>
              <w:pStyle w:val="TSMtxt3pt"/>
              <w:spacing w:after="0"/>
            </w:pPr>
            <w:r w:rsidRPr="00F111A8">
              <w:t xml:space="preserve">Building homes for tree wētā: </w:t>
            </w:r>
            <w:hyperlink r:id="rId52">
              <w:r w:rsidRPr="00F111A8">
                <w:rPr>
                  <w:u w:val="single"/>
                </w:rPr>
                <w:t>https://www.sciencelearn.org.nz/resources/1964-building-homes-for-tree-weta</w:t>
              </w:r>
            </w:hyperlink>
          </w:p>
          <w:p w14:paraId="009DFF87" w14:textId="77777777" w:rsidR="00986A61" w:rsidRPr="00F111A8" w:rsidRDefault="00986A61" w:rsidP="00986A61">
            <w:pPr>
              <w:pStyle w:val="TSMtxt3pt"/>
              <w:spacing w:after="0"/>
            </w:pPr>
            <w:r w:rsidRPr="00F111A8">
              <w:t xml:space="preserve">What is a fern?: </w:t>
            </w:r>
            <w:hyperlink r:id="rId53">
              <w:r w:rsidRPr="00F111A8">
                <w:rPr>
                  <w:u w:val="single"/>
                </w:rPr>
                <w:t>https://www.sciencelearn.org.nz/resources/1103-what-is-a-fern</w:t>
              </w:r>
            </w:hyperlink>
          </w:p>
          <w:p w14:paraId="267AF151" w14:textId="2F8DCF33" w:rsidR="00044048" w:rsidRPr="00F111A8" w:rsidRDefault="00986A61" w:rsidP="000112BB">
            <w:pPr>
              <w:pStyle w:val="TSMtxt3pt"/>
              <w:spacing w:after="120"/>
            </w:pPr>
            <w:r w:rsidRPr="00F111A8">
              <w:t xml:space="preserve">New Zealand conservation and fungi: </w:t>
            </w:r>
            <w:hyperlink r:id="rId54">
              <w:r w:rsidRPr="00F111A8">
                <w:rPr>
                  <w:u w:val="single"/>
                </w:rPr>
                <w:t>https://www.sciencelearn.org.nz/videos/754-new-zealand-conservation-and-fungi</w:t>
              </w:r>
            </w:hyperlink>
          </w:p>
        </w:tc>
        <w:tc>
          <w:tcPr>
            <w:tcW w:w="5250" w:type="dxa"/>
            <w:tcBorders>
              <w:top w:val="single" w:sz="4" w:space="0" w:color="BFBFBF"/>
            </w:tcBorders>
            <w:shd w:val="clear" w:color="auto" w:fill="F8F0E4"/>
          </w:tcPr>
          <w:p w14:paraId="3AB42406" w14:textId="77777777" w:rsidR="009A53C3" w:rsidRPr="00F111A8" w:rsidRDefault="009A53C3" w:rsidP="009A53C3">
            <w:pPr>
              <w:pStyle w:val="TSMtxt3pt"/>
              <w:spacing w:before="120" w:after="0"/>
            </w:pPr>
            <w:r w:rsidRPr="00F111A8">
              <w:t xml:space="preserve">The takahē’s ecological niche: </w:t>
            </w:r>
            <w:hyperlink r:id="rId55">
              <w:r w:rsidRPr="00F111A8">
                <w:rPr>
                  <w:u w:val="single"/>
                </w:rPr>
                <w:t>https://www.sciencelearn.org.nz/resources/2702-the-takahe-s-ecological-niche</w:t>
              </w:r>
            </w:hyperlink>
          </w:p>
          <w:p w14:paraId="2BD6D8E4" w14:textId="77777777" w:rsidR="009A53C3" w:rsidRPr="00F111A8" w:rsidRDefault="009A53C3" w:rsidP="009A53C3">
            <w:pPr>
              <w:pStyle w:val="TSMtxt3pt"/>
              <w:spacing w:after="0"/>
            </w:pPr>
            <w:r w:rsidRPr="00F111A8">
              <w:t xml:space="preserve">Planning pathways using takahē resources: </w:t>
            </w:r>
            <w:hyperlink r:id="rId56">
              <w:r w:rsidRPr="00F111A8">
                <w:rPr>
                  <w:u w:val="single"/>
                </w:rPr>
                <w:t>https://www.sciencelearn.org.nz/image_maps/74-planning-pathways-for-takahe-resources</w:t>
              </w:r>
            </w:hyperlink>
          </w:p>
          <w:p w14:paraId="5982A507" w14:textId="77777777" w:rsidR="00044048" w:rsidRPr="00F111A8" w:rsidRDefault="009A53C3" w:rsidP="00FF7C40">
            <w:pPr>
              <w:pStyle w:val="TSMtxt3pt"/>
            </w:pPr>
            <w:r w:rsidRPr="00F111A8">
              <w:t xml:space="preserve">New Zealand Garden Bird Survey: </w:t>
            </w:r>
            <w:hyperlink r:id="rId57">
              <w:r w:rsidRPr="00F111A8">
                <w:rPr>
                  <w:u w:val="single"/>
                </w:rPr>
                <w:t>https://www.sciencelearn.org.nz/resources/2732-new-zealand-garden-bird-survey</w:t>
              </w:r>
            </w:hyperlink>
          </w:p>
          <w:p w14:paraId="2B88FC56" w14:textId="77777777" w:rsidR="000112BB" w:rsidRPr="00F111A8" w:rsidRDefault="000112BB" w:rsidP="000112BB">
            <w:pPr>
              <w:pStyle w:val="Heading4"/>
            </w:pPr>
            <w:r w:rsidRPr="00F111A8">
              <w:t>Te Ara</w:t>
            </w:r>
          </w:p>
          <w:p w14:paraId="414526EA" w14:textId="77777777" w:rsidR="000112BB" w:rsidRPr="00F111A8" w:rsidRDefault="000112BB" w:rsidP="000112BB">
            <w:pPr>
              <w:pStyle w:val="TSMtxt3pt"/>
              <w:spacing w:after="0"/>
            </w:pPr>
            <w:r w:rsidRPr="00F111A8">
              <w:t xml:space="preserve">New Zealand breaks away from Gondwana: </w:t>
            </w:r>
            <w:hyperlink r:id="rId58">
              <w:r w:rsidRPr="00F111A8">
                <w:rPr>
                  <w:u w:val="single"/>
                </w:rPr>
                <w:t>https://teara.govt.nz/en/geology-overview/page-6</w:t>
              </w:r>
            </w:hyperlink>
          </w:p>
          <w:p w14:paraId="14F2B747" w14:textId="77777777" w:rsidR="000112BB" w:rsidRPr="00F111A8" w:rsidRDefault="000112BB" w:rsidP="000112BB">
            <w:pPr>
              <w:pStyle w:val="TSMtxt3pt"/>
              <w:spacing w:after="0"/>
            </w:pPr>
            <w:r w:rsidRPr="00F111A8">
              <w:t xml:space="preserve">Gondwana (image): </w:t>
            </w:r>
            <w:hyperlink r:id="rId59">
              <w:r w:rsidRPr="00F111A8">
                <w:rPr>
                  <w:u w:val="single"/>
                </w:rPr>
                <w:t>https://teara.govt.nz/en/map/8296/gondwana</w:t>
              </w:r>
            </w:hyperlink>
          </w:p>
          <w:p w14:paraId="3E6DD138" w14:textId="77777777" w:rsidR="000112BB" w:rsidRPr="00F111A8" w:rsidRDefault="000112BB" w:rsidP="000112BB">
            <w:pPr>
              <w:pStyle w:val="TSMtxt3pt"/>
              <w:spacing w:after="0"/>
            </w:pPr>
            <w:r w:rsidRPr="00F111A8">
              <w:t xml:space="preserve">Species unique to New Zealand: </w:t>
            </w:r>
            <w:hyperlink r:id="rId60">
              <w:r w:rsidRPr="00F111A8">
                <w:rPr>
                  <w:u w:val="single"/>
                </w:rPr>
                <w:t>https://teara.govt.nz/en/native-plants-and-animals-overview/page-1</w:t>
              </w:r>
            </w:hyperlink>
          </w:p>
          <w:p w14:paraId="1600348D" w14:textId="77777777" w:rsidR="000112BB" w:rsidRPr="00F111A8" w:rsidRDefault="000112BB" w:rsidP="000112BB">
            <w:pPr>
              <w:pStyle w:val="TSMtxt3pt"/>
              <w:spacing w:after="0"/>
            </w:pPr>
            <w:r w:rsidRPr="00F111A8">
              <w:t xml:space="preserve">Tuatara islands: </w:t>
            </w:r>
            <w:hyperlink r:id="rId61">
              <w:r w:rsidRPr="00F111A8">
                <w:rPr>
                  <w:u w:val="single"/>
                </w:rPr>
                <w:t>https://teara.govt.nz/en/tuatara/page-2</w:t>
              </w:r>
            </w:hyperlink>
          </w:p>
          <w:p w14:paraId="20ECCB95" w14:textId="77777777" w:rsidR="000112BB" w:rsidRPr="00F111A8" w:rsidRDefault="000112BB" w:rsidP="000112BB">
            <w:pPr>
              <w:pStyle w:val="TSMtxt3pt"/>
              <w:spacing w:after="0"/>
            </w:pPr>
            <w:r w:rsidRPr="00F111A8">
              <w:t xml:space="preserve">Moa: </w:t>
            </w:r>
            <w:hyperlink r:id="rId62">
              <w:r w:rsidRPr="00F111A8">
                <w:rPr>
                  <w:u w:val="single"/>
                </w:rPr>
                <w:t>https://teara.govt.nz/en/moa</w:t>
              </w:r>
            </w:hyperlink>
          </w:p>
          <w:p w14:paraId="374ADC1C" w14:textId="77777777" w:rsidR="000112BB" w:rsidRPr="00F111A8" w:rsidRDefault="000112BB" w:rsidP="000112BB">
            <w:pPr>
              <w:pStyle w:val="TSMtxt3pt"/>
              <w:spacing w:after="0"/>
            </w:pPr>
            <w:r w:rsidRPr="00F111A8">
              <w:t xml:space="preserve">Wētā: </w:t>
            </w:r>
            <w:hyperlink r:id="rId63">
              <w:r w:rsidRPr="00F111A8">
                <w:rPr>
                  <w:u w:val="single"/>
                </w:rPr>
                <w:t>https://teara.govt.nz/en/weta</w:t>
              </w:r>
            </w:hyperlink>
          </w:p>
          <w:p w14:paraId="4DEAF4DD" w14:textId="77777777" w:rsidR="000112BB" w:rsidRPr="00F111A8" w:rsidRDefault="000112BB" w:rsidP="000112BB">
            <w:pPr>
              <w:pStyle w:val="TSMtxt3pt"/>
              <w:spacing w:after="0"/>
            </w:pPr>
            <w:r w:rsidRPr="00F111A8">
              <w:t xml:space="preserve">Tree ferns: </w:t>
            </w:r>
            <w:hyperlink r:id="rId64">
              <w:r w:rsidRPr="00F111A8">
                <w:rPr>
                  <w:u w:val="single"/>
                </w:rPr>
                <w:t>https://teara.govt.nz/en/te-ngahere-forest-lore/page-3</w:t>
              </w:r>
            </w:hyperlink>
          </w:p>
          <w:p w14:paraId="49C0A231" w14:textId="77777777" w:rsidR="000112BB" w:rsidRPr="00F111A8" w:rsidRDefault="000112BB" w:rsidP="000112BB">
            <w:pPr>
              <w:pStyle w:val="TSMtxt3pt"/>
              <w:spacing w:after="0"/>
            </w:pPr>
            <w:r w:rsidRPr="00F111A8">
              <w:t xml:space="preserve">Kākāpō: </w:t>
            </w:r>
            <w:hyperlink r:id="rId65">
              <w:r w:rsidRPr="00F111A8">
                <w:rPr>
                  <w:u w:val="single"/>
                </w:rPr>
                <w:t>https://teara.govt.nz/en/large-forest-birds/page-5</w:t>
              </w:r>
            </w:hyperlink>
          </w:p>
          <w:p w14:paraId="7E1B1ED1" w14:textId="77777777" w:rsidR="000112BB" w:rsidRPr="00F111A8" w:rsidRDefault="000112BB" w:rsidP="000112BB">
            <w:pPr>
              <w:pStyle w:val="TSMtxt3pt"/>
              <w:spacing w:after="0"/>
            </w:pPr>
            <w:r w:rsidRPr="00F111A8">
              <w:t xml:space="preserve">Extinct, endangered, and threatened species: </w:t>
            </w:r>
            <w:hyperlink r:id="rId66">
              <w:r w:rsidRPr="00F111A8">
                <w:rPr>
                  <w:u w:val="single"/>
                </w:rPr>
                <w:t>https://teara.govt.nz/en/land-birds-overview/page-4</w:t>
              </w:r>
            </w:hyperlink>
          </w:p>
          <w:p w14:paraId="7A6EA8CC" w14:textId="77777777" w:rsidR="000112BB" w:rsidRPr="00F111A8" w:rsidRDefault="000112BB" w:rsidP="000112BB">
            <w:pPr>
              <w:pStyle w:val="Heading4"/>
            </w:pPr>
            <w:r w:rsidRPr="00F111A8">
              <w:t>DOC</w:t>
            </w:r>
          </w:p>
          <w:p w14:paraId="024E8988" w14:textId="77777777" w:rsidR="000112BB" w:rsidRPr="00F111A8" w:rsidRDefault="000112BB" w:rsidP="000112BB">
            <w:pPr>
              <w:pStyle w:val="TSMtxt3pt"/>
              <w:spacing w:after="0"/>
            </w:pPr>
            <w:r w:rsidRPr="00F111A8">
              <w:t xml:space="preserve">New Zealand’s threatened birds: </w:t>
            </w:r>
            <w:hyperlink r:id="rId67">
              <w:r w:rsidRPr="00F111A8">
                <w:rPr>
                  <w:u w:val="single"/>
                </w:rPr>
                <w:t>https://www.doc.govt.nz/nature/conservation-status/threatened-birds/</w:t>
              </w:r>
            </w:hyperlink>
          </w:p>
          <w:p w14:paraId="19FEDDC8" w14:textId="77777777" w:rsidR="000112BB" w:rsidRPr="00F111A8" w:rsidRDefault="000112BB" w:rsidP="000112BB">
            <w:pPr>
              <w:pStyle w:val="TSMtxt3pt"/>
              <w:spacing w:after="0"/>
            </w:pPr>
            <w:r w:rsidRPr="00F111A8">
              <w:t xml:space="preserve">Conservation education: In your local environment (education resources): </w:t>
            </w:r>
            <w:hyperlink r:id="rId68">
              <w:r w:rsidRPr="00F111A8">
                <w:rPr>
                  <w:u w:val="single"/>
                </w:rPr>
                <w:t>https://www.doc.govt.nz/get-involved/conservation-education/</w:t>
              </w:r>
            </w:hyperlink>
          </w:p>
          <w:p w14:paraId="45B512A3" w14:textId="77777777" w:rsidR="000112BB" w:rsidRPr="00F111A8" w:rsidRDefault="000112BB" w:rsidP="000112BB">
            <w:pPr>
              <w:pStyle w:val="Heading4"/>
            </w:pPr>
            <w:r w:rsidRPr="00F111A8">
              <w:t>Other</w:t>
            </w:r>
          </w:p>
          <w:p w14:paraId="4E98CFDB" w14:textId="77777777" w:rsidR="000112BB" w:rsidRPr="00F111A8" w:rsidRDefault="000112BB" w:rsidP="000112BB">
            <w:pPr>
              <w:pStyle w:val="TSMtxt3pt"/>
              <w:spacing w:after="0"/>
            </w:pPr>
            <w:r w:rsidRPr="00F111A8">
              <w:t xml:space="preserve">GNS Science: Pushing New Zealand’s boundaries (tectonic evolution of NZ [video]): </w:t>
            </w:r>
            <w:hyperlink r:id="rId69">
              <w:r w:rsidRPr="00F111A8">
                <w:rPr>
                  <w:u w:val="single"/>
                </w:rPr>
                <w:t>https://www.youtube.com/watch?v=E6Nyr78Mqyg</w:t>
              </w:r>
            </w:hyperlink>
          </w:p>
          <w:p w14:paraId="576AD9D3" w14:textId="77777777" w:rsidR="000112BB" w:rsidRPr="00F111A8" w:rsidRDefault="000112BB" w:rsidP="000112BB">
            <w:pPr>
              <w:pStyle w:val="TSMtxt3pt"/>
              <w:spacing w:after="0"/>
            </w:pPr>
            <w:r w:rsidRPr="00F111A8">
              <w:t xml:space="preserve">Otago Museum: Long gone Gondwana (video and activity): </w:t>
            </w:r>
            <w:hyperlink r:id="rId70">
              <w:r w:rsidRPr="00F111A8">
                <w:rPr>
                  <w:u w:val="single"/>
                </w:rPr>
                <w:t>https://otagomuseum.nz/athome/long-gone-gondwana</w:t>
              </w:r>
            </w:hyperlink>
          </w:p>
          <w:p w14:paraId="3933689E" w14:textId="77777777" w:rsidR="000112BB" w:rsidRPr="00F111A8" w:rsidRDefault="000112BB" w:rsidP="000112BB">
            <w:pPr>
              <w:pStyle w:val="TSMtxt3pt"/>
              <w:spacing w:after="0"/>
            </w:pPr>
            <w:r w:rsidRPr="00F111A8">
              <w:t xml:space="preserve">Endangered Species Foundation: Ten most endangered species: </w:t>
            </w:r>
            <w:hyperlink r:id="rId71">
              <w:r w:rsidRPr="00F111A8">
                <w:rPr>
                  <w:u w:val="single"/>
                </w:rPr>
                <w:t>https://www.endangeredspecies.org.nz/projects/10-most-endangered</w:t>
              </w:r>
            </w:hyperlink>
          </w:p>
          <w:p w14:paraId="04413DA2" w14:textId="77777777" w:rsidR="000112BB" w:rsidRPr="00F111A8" w:rsidRDefault="000112BB" w:rsidP="000112BB">
            <w:pPr>
              <w:pStyle w:val="TSMtxt3pt"/>
              <w:spacing w:after="0"/>
            </w:pPr>
            <w:r w:rsidRPr="00F111A8">
              <w:t xml:space="preserve">Predator Free NZ: Threatened species: </w:t>
            </w:r>
            <w:hyperlink r:id="rId72">
              <w:r w:rsidRPr="00F111A8">
                <w:rPr>
                  <w:u w:val="single"/>
                </w:rPr>
                <w:t>https://predatorfreenz.org/about-us/pfnz-trust/threatened-species/</w:t>
              </w:r>
            </w:hyperlink>
          </w:p>
          <w:p w14:paraId="55E62739" w14:textId="77777777" w:rsidR="000112BB" w:rsidRPr="00F111A8" w:rsidRDefault="000112BB" w:rsidP="000112BB">
            <w:pPr>
              <w:pStyle w:val="TSMtxt3pt"/>
              <w:spacing w:after="0"/>
            </w:pPr>
            <w:r w:rsidRPr="00F111A8">
              <w:t xml:space="preserve">Forest and Bird: Native wildlife: </w:t>
            </w:r>
            <w:hyperlink r:id="rId73">
              <w:r w:rsidRPr="00F111A8">
                <w:rPr>
                  <w:u w:val="single"/>
                </w:rPr>
                <w:t>https://www.forestandbird.org.nz/campaigns/native-wildlife</w:t>
              </w:r>
            </w:hyperlink>
          </w:p>
          <w:p w14:paraId="37C5E034" w14:textId="67378FD0" w:rsidR="009A53C3" w:rsidRPr="00F111A8" w:rsidRDefault="000112BB" w:rsidP="000112BB">
            <w:pPr>
              <w:pStyle w:val="TSMtxt3pt"/>
            </w:pPr>
            <w:r w:rsidRPr="00F111A8">
              <w:t xml:space="preserve">Let’s animate: Stop–motion animation technique </w:t>
            </w:r>
            <w:hyperlink r:id="rId74">
              <w:r w:rsidRPr="00F111A8">
                <w:rPr>
                  <w:u w:val="single"/>
                </w:rPr>
                <w:t>https://www.tepapa.govt.nz/learn/for-educators/teaching-resources/children-tangaroa/lets-animate-stop-motion-animation</w:t>
              </w:r>
            </w:hyperlink>
          </w:p>
        </w:tc>
      </w:tr>
    </w:tbl>
    <w:p w14:paraId="00814558" w14:textId="77777777" w:rsidR="008F1C11" w:rsidRPr="00F111A8" w:rsidRDefault="008F1C11" w:rsidP="008F1C11">
      <w:pPr>
        <w:pStyle w:val="TSMTxt"/>
        <w:spacing w:before="0" w:after="0" w:line="240" w:lineRule="auto"/>
        <w:sectPr w:rsidR="008F1C11" w:rsidRPr="00F111A8" w:rsidSect="00603129">
          <w:type w:val="continuous"/>
          <w:pgSz w:w="11900" w:h="16840" w:code="9"/>
          <w:pgMar w:top="851" w:right="851" w:bottom="567" w:left="851" w:header="567" w:footer="284" w:gutter="0"/>
          <w:cols w:space="708"/>
          <w:formProt w:val="0"/>
        </w:sectPr>
      </w:pPr>
    </w:p>
    <w:p w14:paraId="7A4E0274" w14:textId="77777777" w:rsidR="00B066A4" w:rsidRPr="00F111A8" w:rsidRDefault="00B066A4" w:rsidP="00E25C48">
      <w:pPr>
        <w:pStyle w:val="TSMTxt"/>
        <w:spacing w:before="0" w:after="0"/>
      </w:pPr>
    </w:p>
    <w:sectPr w:rsidR="00B066A4" w:rsidRPr="00F111A8" w:rsidSect="00603129">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267A83" w14:textId="77777777" w:rsidR="00EB2E1B" w:rsidRDefault="00EB2E1B" w:rsidP="00AC20AC">
      <w:r>
        <w:separator/>
      </w:r>
    </w:p>
  </w:endnote>
  <w:endnote w:type="continuationSeparator" w:id="0">
    <w:p w14:paraId="4A48A893" w14:textId="77777777" w:rsidR="00EB2E1B" w:rsidRDefault="00EB2E1B"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ource Sans Pro">
    <w:altName w:val="Source Sans Pro"/>
    <w:panose1 w:val="020B0503030403020204"/>
    <w:charset w:val="00"/>
    <w:family w:val="swiss"/>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OTF) 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20B0803030403020204"/>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9792"/>
      <w:gridCol w:w="414"/>
    </w:tblGrid>
    <w:tr w:rsidR="00DC5980" w:rsidRPr="00375E5B" w14:paraId="23C90CC5" w14:textId="77777777" w:rsidTr="00B65EC9">
      <w:tc>
        <w:tcPr>
          <w:tcW w:w="4797" w:type="pct"/>
        </w:tcPr>
        <w:p w14:paraId="588F7F0A" w14:textId="61B139C1"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132F15" w:rsidRPr="007056D3">
            <w:rPr>
              <w:rFonts w:cs="Source Sans Pro"/>
              <w:b/>
              <w:bCs/>
              <w:color w:val="231F20"/>
              <w:sz w:val="12"/>
              <w:szCs w:val="12"/>
            </w:rPr>
            <w:t>LIFE IN AOTEAROA NEW ZEALAND</w:t>
          </w:r>
          <w:r w:rsidRPr="00280AD0">
            <w:rPr>
              <w:rFonts w:cs="Source Sans Pro"/>
              <w:color w:val="231F20"/>
              <w:sz w:val="12"/>
              <w:szCs w:val="14"/>
            </w:rPr>
            <w:t>”</w:t>
          </w:r>
          <w:r w:rsidR="00A5757B" w:rsidRPr="00280AD0">
            <w:rPr>
              <w:rFonts w:cs="Source Sans Pro"/>
              <w:color w:val="231F20"/>
              <w:sz w:val="12"/>
              <w:szCs w:val="14"/>
            </w:rPr>
            <w:t xml:space="preserve"> CONNECTED, LEVEL </w:t>
          </w:r>
          <w:r w:rsidR="003F0DE6">
            <w:rPr>
              <w:rFonts w:cs="Source Sans Pro"/>
              <w:color w:val="231F20"/>
              <w:sz w:val="12"/>
              <w:szCs w:val="14"/>
            </w:rPr>
            <w:t>3</w:t>
          </w:r>
          <w:r w:rsidR="00D25F16">
            <w:rPr>
              <w:rFonts w:cs="Source Sans Pro"/>
              <w:color w:val="231F20"/>
              <w:sz w:val="12"/>
              <w:szCs w:val="14"/>
            </w:rPr>
            <w:t>,</w:t>
          </w:r>
          <w:r w:rsidR="00A5757B" w:rsidRPr="00280AD0">
            <w:rPr>
              <w:rFonts w:cs="Source Sans Pro"/>
              <w:color w:val="231F20"/>
              <w:sz w:val="12"/>
              <w:szCs w:val="14"/>
            </w:rPr>
            <w:t xml:space="preserve"> 20</w:t>
          </w:r>
          <w:r w:rsidR="00044464">
            <w:rPr>
              <w:rFonts w:cs="Source Sans Pro"/>
              <w:color w:val="231F20"/>
              <w:sz w:val="12"/>
              <w:szCs w:val="14"/>
            </w:rPr>
            <w:t>20</w:t>
          </w:r>
        </w:p>
        <w:p w14:paraId="14099234" w14:textId="7777777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4E3A9A20" w14:textId="77777777" w:rsidR="00AF131D" w:rsidRPr="00304834" w:rsidRDefault="00AF131D" w:rsidP="000949D0">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w:t>
          </w:r>
          <w:r w:rsidR="00044464">
            <w:rPr>
              <w:sz w:val="10"/>
              <w:szCs w:val="12"/>
              <w:lang w:val="en-AU"/>
            </w:rPr>
            <w:t>20</w:t>
          </w:r>
        </w:p>
      </w:tc>
      <w:tc>
        <w:tcPr>
          <w:tcW w:w="203" w:type="pct"/>
        </w:tcPr>
        <w:p w14:paraId="3937912C"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94511B">
            <w:rPr>
              <w:b/>
              <w:noProof/>
              <w:sz w:val="16"/>
            </w:rPr>
            <w:t>3</w:t>
          </w:r>
          <w:r w:rsidRPr="00270DA4">
            <w:rPr>
              <w:b/>
              <w:sz w:val="16"/>
            </w:rPr>
            <w:fldChar w:fldCharType="end"/>
          </w:r>
        </w:p>
      </w:tc>
    </w:tr>
  </w:tbl>
  <w:p w14:paraId="72FB957D" w14:textId="77777777" w:rsidR="00DC5980" w:rsidRPr="00624FAA" w:rsidRDefault="00DC5980" w:rsidP="006D3D3F">
    <w:pPr>
      <w:pStyle w:val="Footer"/>
      <w:rPr>
        <w:sz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133C54" w:rsidRPr="00375E5B" w14:paraId="3C052B21" w14:textId="77777777" w:rsidTr="001F0CE4">
      <w:tc>
        <w:tcPr>
          <w:tcW w:w="4797" w:type="pct"/>
        </w:tcPr>
        <w:p w14:paraId="0F5575E5" w14:textId="45CD6921" w:rsidR="00133C54" w:rsidRDefault="00133C54" w:rsidP="00151E55">
          <w:pPr>
            <w:spacing w:line="240" w:lineRule="auto"/>
            <w:jc w:val="right"/>
            <w:rPr>
              <w:sz w:val="12"/>
              <w:szCs w:val="12"/>
              <w:lang w:val="en-AU"/>
            </w:rPr>
          </w:pPr>
          <w:r w:rsidRPr="00280AD0">
            <w:rPr>
              <w:rFonts w:cs="Source Sans Pro"/>
              <w:color w:val="231F20"/>
              <w:sz w:val="12"/>
              <w:szCs w:val="14"/>
            </w:rPr>
            <w:t>TEACHER SUPPORT MATERIAL FOR “</w:t>
          </w:r>
          <w:r w:rsidR="00132F15" w:rsidRPr="007056D3">
            <w:rPr>
              <w:rFonts w:cs="Source Sans Pro"/>
              <w:b/>
              <w:bCs/>
              <w:color w:val="231F20"/>
              <w:sz w:val="12"/>
              <w:szCs w:val="12"/>
            </w:rPr>
            <w:t>LIFE IN AOTEAROA NEW ZEALAND</w:t>
          </w:r>
          <w:r w:rsidRPr="00280AD0">
            <w:rPr>
              <w:rFonts w:cs="Source Sans Pro"/>
              <w:color w:val="231F20"/>
              <w:sz w:val="12"/>
              <w:szCs w:val="14"/>
            </w:rPr>
            <w:t xml:space="preserve">” CONNECTED, LEVEL </w:t>
          </w:r>
          <w:r w:rsidR="003F0DE6">
            <w:rPr>
              <w:rFonts w:cs="Source Sans Pro"/>
              <w:color w:val="231F20"/>
              <w:sz w:val="12"/>
              <w:szCs w:val="14"/>
            </w:rPr>
            <w:t>3</w:t>
          </w:r>
          <w:r>
            <w:rPr>
              <w:rFonts w:cs="Source Sans Pro"/>
              <w:color w:val="231F20"/>
              <w:sz w:val="12"/>
              <w:szCs w:val="14"/>
            </w:rPr>
            <w:t>,</w:t>
          </w:r>
          <w:r w:rsidRPr="00280AD0">
            <w:rPr>
              <w:rFonts w:cs="Source Sans Pro"/>
              <w:color w:val="231F20"/>
              <w:sz w:val="12"/>
              <w:szCs w:val="14"/>
            </w:rPr>
            <w:t xml:space="preserve"> 20</w:t>
          </w:r>
          <w:r w:rsidR="00044464">
            <w:rPr>
              <w:rFonts w:cs="Source Sans Pro"/>
              <w:color w:val="231F20"/>
              <w:sz w:val="12"/>
              <w:szCs w:val="14"/>
            </w:rPr>
            <w:t>20</w:t>
          </w:r>
        </w:p>
        <w:p w14:paraId="5C9895A0" w14:textId="77777777" w:rsidR="00133C54" w:rsidRDefault="00133C54"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64B1073F" w14:textId="77777777" w:rsidR="00133C54" w:rsidRPr="00304834" w:rsidRDefault="00133C54"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w:t>
          </w:r>
          <w:r w:rsidR="00044464">
            <w:rPr>
              <w:sz w:val="10"/>
              <w:szCs w:val="12"/>
              <w:lang w:val="en-AU"/>
            </w:rPr>
            <w:t>20</w:t>
          </w:r>
        </w:p>
      </w:tc>
      <w:tc>
        <w:tcPr>
          <w:tcW w:w="203" w:type="pct"/>
        </w:tcPr>
        <w:p w14:paraId="766FD9D8" w14:textId="77777777" w:rsidR="00133C54" w:rsidRPr="00270DA4" w:rsidRDefault="00133C54"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94511B">
            <w:rPr>
              <w:b/>
              <w:noProof/>
              <w:sz w:val="16"/>
            </w:rPr>
            <w:t>4</w:t>
          </w:r>
          <w:r w:rsidRPr="00270DA4">
            <w:rPr>
              <w:b/>
              <w:sz w:val="16"/>
            </w:rPr>
            <w:fldChar w:fldCharType="end"/>
          </w:r>
        </w:p>
      </w:tc>
    </w:tr>
  </w:tbl>
  <w:p w14:paraId="2D546DFA" w14:textId="77777777" w:rsidR="00133C54" w:rsidRPr="00624FAA" w:rsidRDefault="006C3970" w:rsidP="006D3D3F">
    <w:pPr>
      <w:pStyle w:val="Footer"/>
      <w:rPr>
        <w:sz w:val="10"/>
      </w:rPr>
    </w:pPr>
    <w:r>
      <w:rPr>
        <w:noProof/>
        <w:sz w:val="10"/>
        <w:lang w:eastAsia="en-NZ"/>
      </w:rPr>
      <mc:AlternateContent>
        <mc:Choice Requires="wps">
          <w:drawing>
            <wp:anchor distT="0" distB="0" distL="114300" distR="114300" simplePos="0" relativeHeight="251659264" behindDoc="0" locked="0" layoutInCell="1" allowOverlap="1" wp14:anchorId="7DB19234" wp14:editId="2042E32F">
              <wp:simplePos x="0" y="0"/>
              <wp:positionH relativeFrom="column">
                <wp:posOffset>-102235</wp:posOffset>
              </wp:positionH>
              <wp:positionV relativeFrom="paragraph">
                <wp:posOffset>-315323</wp:posOffset>
              </wp:positionV>
              <wp:extent cx="1524000" cy="257908"/>
              <wp:effectExtent l="0" t="0" r="19050" b="27940"/>
              <wp:wrapNone/>
              <wp:docPr id="15" name="Text Box 15"/>
              <wp:cNvGraphicFramePr/>
              <a:graphic xmlns:a="http://schemas.openxmlformats.org/drawingml/2006/main">
                <a:graphicData uri="http://schemas.microsoft.com/office/word/2010/wordprocessingShape">
                  <wps:wsp>
                    <wps:cNvSpPr txBox="1"/>
                    <wps:spPr>
                      <a:xfrm>
                        <a:off x="0" y="0"/>
                        <a:ext cx="1524000" cy="25790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A978998" w14:textId="6EE78CAD" w:rsidR="006C3970" w:rsidRPr="006C3970" w:rsidRDefault="00416B8C" w:rsidP="006C3970">
                          <w:pPr>
                            <w:spacing w:before="0" w:line="240" w:lineRule="auto"/>
                            <w:rPr>
                              <w:sz w:val="8"/>
                              <w:szCs w:val="12"/>
                            </w:rPr>
                          </w:pPr>
                          <w:r w:rsidRPr="006C3970">
                            <w:rPr>
                              <w:sz w:val="10"/>
                            </w:rPr>
                            <w:t xml:space="preserve">The above page: </w:t>
                          </w:r>
                          <w:r w:rsidR="0094511B">
                            <w:rPr>
                              <w:sz w:val="10"/>
                            </w:rPr>
                            <w:br/>
                            <w:t>Text and illustration</w:t>
                          </w:r>
                          <w:r>
                            <w:rPr>
                              <w:sz w:val="10"/>
                            </w:rPr>
                            <w:t xml:space="preserve"> copyright © Crown</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B19234" id="_x0000_t202" coordsize="21600,21600" o:spt="202" path="m,l,21600r21600,l21600,xe">
              <v:stroke joinstyle="miter"/>
              <v:path gradientshapeok="t" o:connecttype="rect"/>
            </v:shapetype>
            <v:shape id="Text Box 15" o:spid="_x0000_s1034" type="#_x0000_t202" style="position:absolute;margin-left:-8.05pt;margin-top:-24.85pt;width:120pt;height:2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" fillcolor="white [3201]" strokecolor="white [3212]" strokeweight=".5pt">
              <v:textbox inset=",,,0">
                <w:txbxContent>
                  <w:p w14:paraId="3A978998" w14:textId="6EE78CAD" w:rsidR="006C3970" w:rsidRPr="006C3970" w:rsidRDefault="00416B8C" w:rsidP="006C3970">
                    <w:pPr>
                      <w:spacing w:before="0" w:line="240" w:lineRule="auto"/>
                      <w:rPr>
                        <w:sz w:val="8"/>
                        <w:szCs w:val="12"/>
                      </w:rPr>
                    </w:pPr>
                    <w:r w:rsidRPr="006C3970">
                      <w:rPr>
                        <w:sz w:val="10"/>
                      </w:rPr>
                      <w:t xml:space="preserve">The above page: </w:t>
                    </w:r>
                    <w:r w:rsidR="0094511B">
                      <w:rPr>
                        <w:sz w:val="10"/>
                      </w:rPr>
                      <w:br/>
                      <w:t>Text and illustration</w:t>
                    </w:r>
                    <w:r>
                      <w:rPr>
                        <w:sz w:val="10"/>
                      </w:rPr>
                      <w:t xml:space="preserve"> copyright © Crown</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FA5085" w:rsidRPr="00375E5B" w14:paraId="51693D6F" w14:textId="77777777" w:rsidTr="001F0CE4">
      <w:tc>
        <w:tcPr>
          <w:tcW w:w="4797" w:type="pct"/>
        </w:tcPr>
        <w:p w14:paraId="2FB450BC" w14:textId="086FEF80" w:rsidR="00FA5085" w:rsidRDefault="00FA5085" w:rsidP="00151E55">
          <w:pPr>
            <w:spacing w:line="240" w:lineRule="auto"/>
            <w:jc w:val="right"/>
            <w:rPr>
              <w:sz w:val="12"/>
              <w:szCs w:val="12"/>
              <w:lang w:val="en-AU"/>
            </w:rPr>
          </w:pPr>
          <w:r w:rsidRPr="00280AD0">
            <w:rPr>
              <w:rFonts w:cs="Source Sans Pro"/>
              <w:color w:val="231F20"/>
              <w:sz w:val="12"/>
              <w:szCs w:val="14"/>
            </w:rPr>
            <w:t>TEACHER SUPPORT MATERIAL FOR “</w:t>
          </w:r>
          <w:r w:rsidR="00132F15" w:rsidRPr="007056D3">
            <w:rPr>
              <w:rFonts w:cs="Source Sans Pro"/>
              <w:b/>
              <w:bCs/>
              <w:color w:val="231F20"/>
              <w:sz w:val="12"/>
              <w:szCs w:val="12"/>
            </w:rPr>
            <w:t>LIFE IN AOTEAROA NEW ZEALAND</w:t>
          </w:r>
          <w:r w:rsidRPr="00280AD0">
            <w:rPr>
              <w:rFonts w:cs="Source Sans Pro"/>
              <w:color w:val="231F20"/>
              <w:sz w:val="12"/>
              <w:szCs w:val="14"/>
            </w:rPr>
            <w:t xml:space="preserve">” CONNECTED, LEVEL </w:t>
          </w:r>
          <w:r>
            <w:rPr>
              <w:rFonts w:cs="Source Sans Pro"/>
              <w:color w:val="231F20"/>
              <w:sz w:val="12"/>
              <w:szCs w:val="14"/>
            </w:rPr>
            <w:t>3,</w:t>
          </w:r>
          <w:r w:rsidRPr="00280AD0">
            <w:rPr>
              <w:rFonts w:cs="Source Sans Pro"/>
              <w:color w:val="231F20"/>
              <w:sz w:val="12"/>
              <w:szCs w:val="14"/>
            </w:rPr>
            <w:t xml:space="preserve"> 20</w:t>
          </w:r>
          <w:r w:rsidR="00044464">
            <w:rPr>
              <w:rFonts w:cs="Source Sans Pro"/>
              <w:color w:val="231F20"/>
              <w:sz w:val="12"/>
              <w:szCs w:val="14"/>
            </w:rPr>
            <w:t>20</w:t>
          </w:r>
        </w:p>
        <w:p w14:paraId="338A1A42" w14:textId="77777777" w:rsidR="00FA5085" w:rsidRDefault="00FA5085"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541E2746" w14:textId="77777777" w:rsidR="00FA5085" w:rsidRPr="00304834" w:rsidRDefault="00FA5085"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w:t>
          </w:r>
          <w:r w:rsidR="00044464">
            <w:rPr>
              <w:sz w:val="10"/>
              <w:szCs w:val="12"/>
              <w:lang w:val="en-AU"/>
            </w:rPr>
            <w:t>20</w:t>
          </w:r>
        </w:p>
      </w:tc>
      <w:tc>
        <w:tcPr>
          <w:tcW w:w="203" w:type="pct"/>
        </w:tcPr>
        <w:p w14:paraId="23D58558" w14:textId="77777777" w:rsidR="00FA5085" w:rsidRPr="00270DA4" w:rsidRDefault="00FA5085"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94511B">
            <w:rPr>
              <w:b/>
              <w:noProof/>
              <w:sz w:val="16"/>
            </w:rPr>
            <w:t>5</w:t>
          </w:r>
          <w:r w:rsidRPr="00270DA4">
            <w:rPr>
              <w:b/>
              <w:sz w:val="16"/>
            </w:rPr>
            <w:fldChar w:fldCharType="end"/>
          </w:r>
        </w:p>
      </w:tc>
    </w:tr>
  </w:tbl>
  <w:p w14:paraId="4D66BB91" w14:textId="77777777" w:rsidR="00FA5085" w:rsidRPr="00624FAA" w:rsidRDefault="00FA5085" w:rsidP="006D3D3F">
    <w:pPr>
      <w:pStyle w:val="Footer"/>
      <w:rPr>
        <w:sz w:val="1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FEA29" w14:textId="673CFD7E" w:rsidR="00FA5085" w:rsidRPr="00F53BA6" w:rsidRDefault="00FA5085" w:rsidP="00AD78E1">
    <w:pPr>
      <w:pStyle w:val="ISBN"/>
      <w:tabs>
        <w:tab w:val="right" w:pos="9696"/>
      </w:tabs>
      <w:spacing w:after="60"/>
      <w:jc w:val="left"/>
      <w:rPr>
        <w:rFonts w:ascii="Arial" w:hAnsi="Arial" w:cs="Arial"/>
      </w:rPr>
    </w:pPr>
    <w:r>
      <w:rPr>
        <w:rFonts w:ascii="Arial" w:hAnsi="Arial" w:cs="Arial"/>
        <w:sz w:val="14"/>
      </w:rPr>
      <w:tab/>
    </w:r>
    <w:r w:rsidRPr="00F53BA6">
      <w:rPr>
        <w:rFonts w:ascii="Arial" w:hAnsi="Arial" w:cs="Arial"/>
      </w:rPr>
      <w:t xml:space="preserve">ISBN </w:t>
    </w:r>
    <w:r w:rsidR="00202534" w:rsidRPr="00202534">
      <w:rPr>
        <w:rFonts w:ascii="Arial" w:hAnsi="Arial" w:cs="Arial"/>
      </w:rPr>
      <w:t>978-1-77663-549-8</w:t>
    </w:r>
    <w:r w:rsidRPr="00F53BA6">
      <w:rPr>
        <w:rFonts w:ascii="Arial" w:hAnsi="Arial" w:cs="Arial"/>
      </w:rPr>
      <w:t xml:space="preserve"> (WORD) ISBN </w:t>
    </w:r>
    <w:r w:rsidR="009D1578" w:rsidRPr="009D1578">
      <w:rPr>
        <w:rFonts w:ascii="Arial" w:hAnsi="Arial" w:cs="Arial"/>
      </w:rPr>
      <w:t>978-1-77663-550-4</w:t>
    </w:r>
    <w:r w:rsidRPr="00F53BA6">
      <w:rPr>
        <w:rFonts w:ascii="Arial" w:hAnsi="Arial" w:cs="Arial"/>
      </w:rPr>
      <w:t xml:space="preserve"> (PDF)</w:t>
    </w:r>
  </w:p>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2740"/>
      <w:gridCol w:w="7052"/>
      <w:gridCol w:w="414"/>
    </w:tblGrid>
    <w:tr w:rsidR="00FA5085" w:rsidRPr="00375E5B" w14:paraId="2C956B12" w14:textId="77777777" w:rsidTr="00077B5A">
      <w:tc>
        <w:tcPr>
          <w:tcW w:w="1342" w:type="pct"/>
          <w:tcBorders>
            <w:top w:val="nil"/>
            <w:right w:val="nil"/>
          </w:tcBorders>
        </w:tcPr>
        <w:p w14:paraId="7DF6F20B" w14:textId="77777777" w:rsidR="00FA5085" w:rsidRDefault="00FA5085" w:rsidP="00E118E8">
          <w:pPr>
            <w:tabs>
              <w:tab w:val="right" w:pos="9808"/>
            </w:tabs>
            <w:spacing w:before="0" w:line="240" w:lineRule="auto"/>
            <w:jc w:val="right"/>
            <w:rPr>
              <w:sz w:val="12"/>
              <w:szCs w:val="12"/>
              <w:lang w:val="en-AU"/>
            </w:rPr>
          </w:pPr>
        </w:p>
        <w:p w14:paraId="05B09752" w14:textId="77777777" w:rsidR="00FA5085" w:rsidRPr="00304834" w:rsidRDefault="00FA5085" w:rsidP="00E118E8">
          <w:pPr>
            <w:tabs>
              <w:tab w:val="left" w:pos="3261"/>
              <w:tab w:val="right" w:pos="9808"/>
            </w:tabs>
            <w:spacing w:before="0" w:line="240" w:lineRule="auto"/>
            <w:rPr>
              <w:sz w:val="12"/>
              <w:szCs w:val="12"/>
              <w:lang w:val="en-AU"/>
            </w:rPr>
          </w:pPr>
        </w:p>
      </w:tc>
      <w:tc>
        <w:tcPr>
          <w:tcW w:w="3455" w:type="pct"/>
          <w:tcBorders>
            <w:left w:val="nil"/>
          </w:tcBorders>
        </w:tcPr>
        <w:p w14:paraId="62A9DA10" w14:textId="58576823" w:rsidR="00FA5085" w:rsidRPr="00F53BA6" w:rsidRDefault="00FA5085" w:rsidP="00392B3E">
          <w:pPr>
            <w:spacing w:line="240" w:lineRule="auto"/>
            <w:ind w:left="9808" w:hanging="9808"/>
            <w:jc w:val="right"/>
            <w:rPr>
              <w:sz w:val="12"/>
              <w:szCs w:val="12"/>
              <w:lang w:val="en-AU"/>
            </w:rPr>
          </w:pPr>
          <w:r w:rsidRPr="00F53BA6">
            <w:rPr>
              <w:rFonts w:cs="Source Sans Pro"/>
              <w:color w:val="231F20"/>
              <w:sz w:val="12"/>
              <w:szCs w:val="12"/>
            </w:rPr>
            <w:t>TEACHER SUPPORT MATERIAL FOR “</w:t>
          </w:r>
          <w:r w:rsidR="007056D3" w:rsidRPr="007056D3">
            <w:rPr>
              <w:rFonts w:cs="Source Sans Pro"/>
              <w:b/>
              <w:bCs/>
              <w:color w:val="231F20"/>
              <w:sz w:val="12"/>
              <w:szCs w:val="12"/>
            </w:rPr>
            <w:t>LIFE IN AOTEAROA NEW ZEALAND</w:t>
          </w:r>
          <w:r w:rsidRPr="00F53BA6">
            <w:rPr>
              <w:rFonts w:cs="Source Sans Pro"/>
              <w:color w:val="231F20"/>
              <w:sz w:val="12"/>
              <w:szCs w:val="12"/>
            </w:rPr>
            <w:t xml:space="preserve">” CONNECTED, LEVEL </w:t>
          </w:r>
          <w:r>
            <w:rPr>
              <w:rFonts w:cs="Source Sans Pro"/>
              <w:color w:val="231F20"/>
              <w:sz w:val="12"/>
              <w:szCs w:val="12"/>
            </w:rPr>
            <w:t>3</w:t>
          </w:r>
          <w:r w:rsidRPr="00F53BA6">
            <w:rPr>
              <w:rFonts w:cs="Source Sans Pro"/>
              <w:color w:val="231F20"/>
              <w:sz w:val="12"/>
              <w:szCs w:val="12"/>
            </w:rPr>
            <w:t>, 20</w:t>
          </w:r>
          <w:r w:rsidR="00044464">
            <w:rPr>
              <w:rFonts w:cs="Source Sans Pro"/>
              <w:color w:val="231F20"/>
              <w:sz w:val="12"/>
              <w:szCs w:val="12"/>
            </w:rPr>
            <w:t>20</w:t>
          </w:r>
        </w:p>
        <w:p w14:paraId="291F7746" w14:textId="77777777" w:rsidR="00FA5085" w:rsidRPr="00F53BA6" w:rsidRDefault="00FA5085" w:rsidP="00392B3E">
          <w:pPr>
            <w:spacing w:before="0" w:line="240" w:lineRule="auto"/>
            <w:jc w:val="right"/>
            <w:rPr>
              <w:sz w:val="12"/>
              <w:szCs w:val="12"/>
              <w:lang w:val="en-AU"/>
            </w:rPr>
          </w:pPr>
          <w:r w:rsidRPr="00F53BA6">
            <w:rPr>
              <w:sz w:val="12"/>
              <w:szCs w:val="12"/>
              <w:lang w:val="en-AU"/>
            </w:rPr>
            <w:t xml:space="preserve">Accessed from </w:t>
          </w:r>
          <w:hyperlink r:id="rId1" w:history="1">
            <w:r w:rsidRPr="00F53BA6">
              <w:rPr>
                <w:sz w:val="12"/>
                <w:szCs w:val="12"/>
                <w:lang w:val="en-AU"/>
              </w:rPr>
              <w:t>www.connected.tki.org.nz</w:t>
            </w:r>
          </w:hyperlink>
        </w:p>
        <w:p w14:paraId="372F7BA4" w14:textId="77777777" w:rsidR="00FA5085" w:rsidRPr="00304834" w:rsidRDefault="00FA5085" w:rsidP="00AE3DC9">
          <w:pPr>
            <w:spacing w:before="0" w:line="240" w:lineRule="auto"/>
            <w:ind w:left="9808" w:hanging="9497"/>
            <w:jc w:val="right"/>
            <w:rPr>
              <w:sz w:val="12"/>
              <w:szCs w:val="12"/>
              <w:lang w:val="en-AU"/>
            </w:rPr>
          </w:pPr>
          <w:r w:rsidRPr="001D7607">
            <w:rPr>
              <w:sz w:val="10"/>
              <w:szCs w:val="12"/>
              <w:lang w:val="en-AU"/>
            </w:rPr>
            <w:t>COPYRIGHT © CROWN 20</w:t>
          </w:r>
          <w:r w:rsidR="00044464">
            <w:rPr>
              <w:sz w:val="10"/>
              <w:szCs w:val="12"/>
              <w:lang w:val="en-AU"/>
            </w:rPr>
            <w:t>20</w:t>
          </w:r>
        </w:p>
      </w:tc>
      <w:tc>
        <w:tcPr>
          <w:tcW w:w="203" w:type="pct"/>
        </w:tcPr>
        <w:p w14:paraId="33A719CC" w14:textId="77777777" w:rsidR="00FA5085" w:rsidRPr="00270DA4" w:rsidRDefault="00FA5085"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94511B">
            <w:rPr>
              <w:b/>
              <w:noProof/>
              <w:sz w:val="16"/>
            </w:rPr>
            <w:t>6</w:t>
          </w:r>
          <w:r w:rsidRPr="00270DA4">
            <w:rPr>
              <w:b/>
              <w:sz w:val="16"/>
            </w:rPr>
            <w:fldChar w:fldCharType="end"/>
          </w:r>
        </w:p>
      </w:tc>
    </w:tr>
  </w:tbl>
  <w:p w14:paraId="7B3961B6" w14:textId="77777777" w:rsidR="00FA5085" w:rsidRPr="00624FAA" w:rsidRDefault="00FA5085" w:rsidP="006D3D3F">
    <w:pPr>
      <w:pStyle w:val="Footer"/>
      <w:rPr>
        <w:sz w:val="10"/>
      </w:rPr>
    </w:pPr>
    <w:r>
      <w:rPr>
        <w:rFonts w:cs="Source Sans Pro"/>
        <w:noProof/>
        <w:color w:val="231F20"/>
        <w:sz w:val="12"/>
        <w:szCs w:val="14"/>
        <w:lang w:eastAsia="en-NZ"/>
      </w:rPr>
      <w:drawing>
        <wp:anchor distT="0" distB="0" distL="114300" distR="114300" simplePos="0" relativeHeight="251661312" behindDoc="0" locked="0" layoutInCell="1" allowOverlap="1" wp14:anchorId="41123327" wp14:editId="72413808">
          <wp:simplePos x="0" y="0"/>
          <wp:positionH relativeFrom="column">
            <wp:posOffset>46355</wp:posOffset>
          </wp:positionH>
          <wp:positionV relativeFrom="paragraph">
            <wp:posOffset>-696595</wp:posOffset>
          </wp:positionV>
          <wp:extent cx="1281430" cy="674370"/>
          <wp:effectExtent l="0" t="0" r="0" b="0"/>
          <wp:wrapNone/>
          <wp:docPr id="4" name="Picture 4"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B35BD5" w14:textId="77777777" w:rsidR="00EB2E1B" w:rsidRDefault="00EB2E1B" w:rsidP="00AC20AC">
      <w:r>
        <w:separator/>
      </w:r>
    </w:p>
  </w:footnote>
  <w:footnote w:type="continuationSeparator" w:id="0">
    <w:p w14:paraId="4BCAF2B4" w14:textId="77777777" w:rsidR="00EB2E1B" w:rsidRDefault="00EB2E1B" w:rsidP="00AC20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12CDA"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4B0EC1"/>
    <w:multiLevelType w:val="hybridMultilevel"/>
    <w:tmpl w:val="6ED42A0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2"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5550A0B"/>
    <w:multiLevelType w:val="hybridMultilevel"/>
    <w:tmpl w:val="12E89B5A"/>
    <w:lvl w:ilvl="0" w:tplc="281C1964">
      <w:start w:val="1"/>
      <w:numFmt w:val="bullet"/>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5" w15:restartNumberingAfterBreak="0">
    <w:nsid w:val="357D2D91"/>
    <w:multiLevelType w:val="hybridMultilevel"/>
    <w:tmpl w:val="97BA48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7"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49745B"/>
    <w:multiLevelType w:val="hybridMultilevel"/>
    <w:tmpl w:val="12B4F89C"/>
    <w:lvl w:ilvl="0" w:tplc="F95A9A68">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1"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46D3B3E"/>
    <w:multiLevelType w:val="hybridMultilevel"/>
    <w:tmpl w:val="140C642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8FA599C"/>
    <w:multiLevelType w:val="hybridMultilevel"/>
    <w:tmpl w:val="0D12B63C"/>
    <w:lvl w:ilvl="0" w:tplc="91168C82">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6" w15:restartNumberingAfterBreak="0">
    <w:nsid w:val="7B8F7177"/>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1"/>
  </w:num>
  <w:num w:numId="2">
    <w:abstractNumId w:val="18"/>
  </w:num>
  <w:num w:numId="3">
    <w:abstractNumId w:val="17"/>
  </w:num>
  <w:num w:numId="4">
    <w:abstractNumId w:val="1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8"/>
  </w:num>
  <w:num w:numId="17">
    <w:abstractNumId w:val="18"/>
  </w:num>
  <w:num w:numId="18">
    <w:abstractNumId w:val="18"/>
  </w:num>
  <w:num w:numId="19">
    <w:abstractNumId w:val="16"/>
  </w:num>
  <w:num w:numId="20">
    <w:abstractNumId w:val="20"/>
  </w:num>
  <w:num w:numId="21">
    <w:abstractNumId w:val="12"/>
  </w:num>
  <w:num w:numId="22">
    <w:abstractNumId w:val="22"/>
  </w:num>
  <w:num w:numId="23">
    <w:abstractNumId w:val="24"/>
  </w:num>
  <w:num w:numId="24">
    <w:abstractNumId w:val="19"/>
  </w:num>
  <w:num w:numId="25">
    <w:abstractNumId w:val="14"/>
  </w:num>
  <w:num w:numId="26">
    <w:abstractNumId w:val="25"/>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5"/>
  </w:num>
  <w:num w:numId="30">
    <w:abstractNumId w:val="26"/>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embedSystem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16385">
      <o:colormru v:ext="edit" colors="#003450,#62227b,#ac8bb7,#c39e8b,#904d36,#224330,#173e1d,#7f7f7f"/>
    </o:shapedefaults>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1C8"/>
    <w:rsid w:val="000008B1"/>
    <w:rsid w:val="0000093D"/>
    <w:rsid w:val="00001B4C"/>
    <w:rsid w:val="00001C67"/>
    <w:rsid w:val="000038C7"/>
    <w:rsid w:val="00004880"/>
    <w:rsid w:val="000052CD"/>
    <w:rsid w:val="00007460"/>
    <w:rsid w:val="00007D03"/>
    <w:rsid w:val="000112BB"/>
    <w:rsid w:val="00012CE1"/>
    <w:rsid w:val="00015BEA"/>
    <w:rsid w:val="00017021"/>
    <w:rsid w:val="00017071"/>
    <w:rsid w:val="00017FE1"/>
    <w:rsid w:val="000224BF"/>
    <w:rsid w:val="0002385E"/>
    <w:rsid w:val="00023BF1"/>
    <w:rsid w:val="000256C2"/>
    <w:rsid w:val="000301A0"/>
    <w:rsid w:val="00030479"/>
    <w:rsid w:val="00031AE1"/>
    <w:rsid w:val="00031C74"/>
    <w:rsid w:val="00032172"/>
    <w:rsid w:val="00036D4F"/>
    <w:rsid w:val="00040152"/>
    <w:rsid w:val="00040C61"/>
    <w:rsid w:val="00040E68"/>
    <w:rsid w:val="000413AB"/>
    <w:rsid w:val="00042A04"/>
    <w:rsid w:val="0004397E"/>
    <w:rsid w:val="00043DBA"/>
    <w:rsid w:val="00044048"/>
    <w:rsid w:val="00044464"/>
    <w:rsid w:val="00045606"/>
    <w:rsid w:val="00046C9D"/>
    <w:rsid w:val="000472D3"/>
    <w:rsid w:val="00047C61"/>
    <w:rsid w:val="000510D5"/>
    <w:rsid w:val="00051137"/>
    <w:rsid w:val="000522F5"/>
    <w:rsid w:val="0005292F"/>
    <w:rsid w:val="00053096"/>
    <w:rsid w:val="0005391D"/>
    <w:rsid w:val="000539E4"/>
    <w:rsid w:val="000540E6"/>
    <w:rsid w:val="00056A88"/>
    <w:rsid w:val="0005700A"/>
    <w:rsid w:val="000605B8"/>
    <w:rsid w:val="000609DF"/>
    <w:rsid w:val="00061D2A"/>
    <w:rsid w:val="00061D2F"/>
    <w:rsid w:val="00062E76"/>
    <w:rsid w:val="00063F17"/>
    <w:rsid w:val="000671F2"/>
    <w:rsid w:val="00067E37"/>
    <w:rsid w:val="00072D26"/>
    <w:rsid w:val="000744D5"/>
    <w:rsid w:val="00075649"/>
    <w:rsid w:val="00075A64"/>
    <w:rsid w:val="00076B9D"/>
    <w:rsid w:val="0007732C"/>
    <w:rsid w:val="00077B5A"/>
    <w:rsid w:val="00080199"/>
    <w:rsid w:val="0008069C"/>
    <w:rsid w:val="000824A7"/>
    <w:rsid w:val="000826CF"/>
    <w:rsid w:val="00082FB3"/>
    <w:rsid w:val="00083597"/>
    <w:rsid w:val="00083F04"/>
    <w:rsid w:val="000846DE"/>
    <w:rsid w:val="00084A26"/>
    <w:rsid w:val="000852BC"/>
    <w:rsid w:val="00087164"/>
    <w:rsid w:val="00092814"/>
    <w:rsid w:val="00093AA5"/>
    <w:rsid w:val="000949D0"/>
    <w:rsid w:val="00097C09"/>
    <w:rsid w:val="00097D10"/>
    <w:rsid w:val="000A09A6"/>
    <w:rsid w:val="000A0C8F"/>
    <w:rsid w:val="000A412F"/>
    <w:rsid w:val="000A4E98"/>
    <w:rsid w:val="000A522B"/>
    <w:rsid w:val="000A591F"/>
    <w:rsid w:val="000A6714"/>
    <w:rsid w:val="000A6A81"/>
    <w:rsid w:val="000A7B14"/>
    <w:rsid w:val="000B256A"/>
    <w:rsid w:val="000B2EE6"/>
    <w:rsid w:val="000B3CBD"/>
    <w:rsid w:val="000B4AB8"/>
    <w:rsid w:val="000B4CC8"/>
    <w:rsid w:val="000B6DC4"/>
    <w:rsid w:val="000B792D"/>
    <w:rsid w:val="000B7E38"/>
    <w:rsid w:val="000C139B"/>
    <w:rsid w:val="000C22C9"/>
    <w:rsid w:val="000C2651"/>
    <w:rsid w:val="000C3AAB"/>
    <w:rsid w:val="000C4AD5"/>
    <w:rsid w:val="000C71BF"/>
    <w:rsid w:val="000D0D21"/>
    <w:rsid w:val="000D2B4C"/>
    <w:rsid w:val="000D2D62"/>
    <w:rsid w:val="000D4180"/>
    <w:rsid w:val="000D4726"/>
    <w:rsid w:val="000D581D"/>
    <w:rsid w:val="000D5B3D"/>
    <w:rsid w:val="000D5C60"/>
    <w:rsid w:val="000D6D24"/>
    <w:rsid w:val="000D76C4"/>
    <w:rsid w:val="000E0980"/>
    <w:rsid w:val="000E0D89"/>
    <w:rsid w:val="000E1C33"/>
    <w:rsid w:val="000E2DEF"/>
    <w:rsid w:val="000E3D67"/>
    <w:rsid w:val="000E4B90"/>
    <w:rsid w:val="000E4B9C"/>
    <w:rsid w:val="000E7EE4"/>
    <w:rsid w:val="000F18EE"/>
    <w:rsid w:val="000F227B"/>
    <w:rsid w:val="000F262A"/>
    <w:rsid w:val="000F264D"/>
    <w:rsid w:val="000F3C39"/>
    <w:rsid w:val="000F6888"/>
    <w:rsid w:val="000F7753"/>
    <w:rsid w:val="001026B7"/>
    <w:rsid w:val="0010316E"/>
    <w:rsid w:val="00104807"/>
    <w:rsid w:val="0010547C"/>
    <w:rsid w:val="001056A8"/>
    <w:rsid w:val="001066DE"/>
    <w:rsid w:val="00107284"/>
    <w:rsid w:val="00107A97"/>
    <w:rsid w:val="001114E1"/>
    <w:rsid w:val="001125D9"/>
    <w:rsid w:val="00112C98"/>
    <w:rsid w:val="001135F6"/>
    <w:rsid w:val="00113C48"/>
    <w:rsid w:val="0011405D"/>
    <w:rsid w:val="001156A3"/>
    <w:rsid w:val="00115D77"/>
    <w:rsid w:val="001169B5"/>
    <w:rsid w:val="001206F2"/>
    <w:rsid w:val="00122F8F"/>
    <w:rsid w:val="00123C85"/>
    <w:rsid w:val="0012535A"/>
    <w:rsid w:val="00125617"/>
    <w:rsid w:val="00125FF6"/>
    <w:rsid w:val="00126D49"/>
    <w:rsid w:val="00126FC0"/>
    <w:rsid w:val="00130190"/>
    <w:rsid w:val="00132910"/>
    <w:rsid w:val="00132A16"/>
    <w:rsid w:val="00132F15"/>
    <w:rsid w:val="00133166"/>
    <w:rsid w:val="00133C54"/>
    <w:rsid w:val="00134231"/>
    <w:rsid w:val="0013441B"/>
    <w:rsid w:val="0013526F"/>
    <w:rsid w:val="0013672C"/>
    <w:rsid w:val="00136A52"/>
    <w:rsid w:val="00136C3E"/>
    <w:rsid w:val="00136F90"/>
    <w:rsid w:val="001372F7"/>
    <w:rsid w:val="00140D67"/>
    <w:rsid w:val="001414B8"/>
    <w:rsid w:val="00141CD2"/>
    <w:rsid w:val="00142D9C"/>
    <w:rsid w:val="001458A7"/>
    <w:rsid w:val="0014615A"/>
    <w:rsid w:val="001468AC"/>
    <w:rsid w:val="00146E2E"/>
    <w:rsid w:val="00151474"/>
    <w:rsid w:val="00151847"/>
    <w:rsid w:val="00151E55"/>
    <w:rsid w:val="00151F04"/>
    <w:rsid w:val="00152231"/>
    <w:rsid w:val="00154163"/>
    <w:rsid w:val="00155171"/>
    <w:rsid w:val="00155947"/>
    <w:rsid w:val="00155A71"/>
    <w:rsid w:val="00155EF8"/>
    <w:rsid w:val="00156360"/>
    <w:rsid w:val="00156A76"/>
    <w:rsid w:val="001575EA"/>
    <w:rsid w:val="001610B5"/>
    <w:rsid w:val="00161B71"/>
    <w:rsid w:val="001623BB"/>
    <w:rsid w:val="001627B7"/>
    <w:rsid w:val="00162828"/>
    <w:rsid w:val="00164DAB"/>
    <w:rsid w:val="00165F8E"/>
    <w:rsid w:val="001705CF"/>
    <w:rsid w:val="00170E4D"/>
    <w:rsid w:val="00170FF5"/>
    <w:rsid w:val="001713E6"/>
    <w:rsid w:val="00171686"/>
    <w:rsid w:val="00171989"/>
    <w:rsid w:val="00171EB1"/>
    <w:rsid w:val="0017233E"/>
    <w:rsid w:val="00173D7E"/>
    <w:rsid w:val="001777AB"/>
    <w:rsid w:val="0018089E"/>
    <w:rsid w:val="001812AC"/>
    <w:rsid w:val="00181DEE"/>
    <w:rsid w:val="00182DE8"/>
    <w:rsid w:val="001856EE"/>
    <w:rsid w:val="00185886"/>
    <w:rsid w:val="00185F4C"/>
    <w:rsid w:val="00187050"/>
    <w:rsid w:val="001874B3"/>
    <w:rsid w:val="001903B5"/>
    <w:rsid w:val="0019196A"/>
    <w:rsid w:val="00192BBC"/>
    <w:rsid w:val="001951BD"/>
    <w:rsid w:val="00196C14"/>
    <w:rsid w:val="001978EC"/>
    <w:rsid w:val="001A11DC"/>
    <w:rsid w:val="001A2F92"/>
    <w:rsid w:val="001A343A"/>
    <w:rsid w:val="001A5684"/>
    <w:rsid w:val="001A619C"/>
    <w:rsid w:val="001A61C8"/>
    <w:rsid w:val="001B0645"/>
    <w:rsid w:val="001B0A6F"/>
    <w:rsid w:val="001B13CB"/>
    <w:rsid w:val="001B1820"/>
    <w:rsid w:val="001B2E2C"/>
    <w:rsid w:val="001B2E3E"/>
    <w:rsid w:val="001B309E"/>
    <w:rsid w:val="001B72E4"/>
    <w:rsid w:val="001C14A9"/>
    <w:rsid w:val="001C4336"/>
    <w:rsid w:val="001C656C"/>
    <w:rsid w:val="001C6A59"/>
    <w:rsid w:val="001C7253"/>
    <w:rsid w:val="001D0421"/>
    <w:rsid w:val="001D1607"/>
    <w:rsid w:val="001D1BBC"/>
    <w:rsid w:val="001D2355"/>
    <w:rsid w:val="001D280D"/>
    <w:rsid w:val="001D36EC"/>
    <w:rsid w:val="001D4C05"/>
    <w:rsid w:val="001D515F"/>
    <w:rsid w:val="001D5934"/>
    <w:rsid w:val="001D6F60"/>
    <w:rsid w:val="001D7607"/>
    <w:rsid w:val="001D7E64"/>
    <w:rsid w:val="001E1E9C"/>
    <w:rsid w:val="001E3610"/>
    <w:rsid w:val="001E3D52"/>
    <w:rsid w:val="001E41C9"/>
    <w:rsid w:val="001E43F4"/>
    <w:rsid w:val="001E4691"/>
    <w:rsid w:val="001E4B38"/>
    <w:rsid w:val="001F0099"/>
    <w:rsid w:val="001F0CE4"/>
    <w:rsid w:val="001F1164"/>
    <w:rsid w:val="001F1EB7"/>
    <w:rsid w:val="001F6D4A"/>
    <w:rsid w:val="00201362"/>
    <w:rsid w:val="00201958"/>
    <w:rsid w:val="00202534"/>
    <w:rsid w:val="00203DF5"/>
    <w:rsid w:val="00204277"/>
    <w:rsid w:val="0020436D"/>
    <w:rsid w:val="00205911"/>
    <w:rsid w:val="00207995"/>
    <w:rsid w:val="00210147"/>
    <w:rsid w:val="00211324"/>
    <w:rsid w:val="00211412"/>
    <w:rsid w:val="0021152E"/>
    <w:rsid w:val="00211887"/>
    <w:rsid w:val="0021430E"/>
    <w:rsid w:val="00215ADE"/>
    <w:rsid w:val="00216D8A"/>
    <w:rsid w:val="00217A9A"/>
    <w:rsid w:val="00220C93"/>
    <w:rsid w:val="00220DFD"/>
    <w:rsid w:val="00222C0B"/>
    <w:rsid w:val="0022306E"/>
    <w:rsid w:val="00223B16"/>
    <w:rsid w:val="002266F0"/>
    <w:rsid w:val="00227A7A"/>
    <w:rsid w:val="00227ED7"/>
    <w:rsid w:val="00230281"/>
    <w:rsid w:val="002312DA"/>
    <w:rsid w:val="00233D2B"/>
    <w:rsid w:val="00234EE9"/>
    <w:rsid w:val="00235ADA"/>
    <w:rsid w:val="00235D70"/>
    <w:rsid w:val="002444EB"/>
    <w:rsid w:val="002447CC"/>
    <w:rsid w:val="00244BB2"/>
    <w:rsid w:val="002459EF"/>
    <w:rsid w:val="00247915"/>
    <w:rsid w:val="0024799A"/>
    <w:rsid w:val="00250540"/>
    <w:rsid w:val="002546DB"/>
    <w:rsid w:val="00254B8C"/>
    <w:rsid w:val="002563E3"/>
    <w:rsid w:val="00257161"/>
    <w:rsid w:val="00261C96"/>
    <w:rsid w:val="002623EE"/>
    <w:rsid w:val="00263F87"/>
    <w:rsid w:val="002646D2"/>
    <w:rsid w:val="00264980"/>
    <w:rsid w:val="0026554C"/>
    <w:rsid w:val="002664AD"/>
    <w:rsid w:val="00267B0A"/>
    <w:rsid w:val="00270DA4"/>
    <w:rsid w:val="00271077"/>
    <w:rsid w:val="00271A30"/>
    <w:rsid w:val="002729C1"/>
    <w:rsid w:val="00273137"/>
    <w:rsid w:val="00273F79"/>
    <w:rsid w:val="00276682"/>
    <w:rsid w:val="00280AD0"/>
    <w:rsid w:val="00282529"/>
    <w:rsid w:val="00282611"/>
    <w:rsid w:val="002831BD"/>
    <w:rsid w:val="002838AD"/>
    <w:rsid w:val="0028392F"/>
    <w:rsid w:val="002864A6"/>
    <w:rsid w:val="002922CB"/>
    <w:rsid w:val="002924D5"/>
    <w:rsid w:val="00292D9E"/>
    <w:rsid w:val="00293907"/>
    <w:rsid w:val="00294C7D"/>
    <w:rsid w:val="00295777"/>
    <w:rsid w:val="002A067B"/>
    <w:rsid w:val="002A0A90"/>
    <w:rsid w:val="002A3CDE"/>
    <w:rsid w:val="002A7D7B"/>
    <w:rsid w:val="002B2727"/>
    <w:rsid w:val="002B3944"/>
    <w:rsid w:val="002B3E9A"/>
    <w:rsid w:val="002B48BA"/>
    <w:rsid w:val="002B6819"/>
    <w:rsid w:val="002C001D"/>
    <w:rsid w:val="002C33F4"/>
    <w:rsid w:val="002C36F2"/>
    <w:rsid w:val="002C3CBD"/>
    <w:rsid w:val="002C4905"/>
    <w:rsid w:val="002C4B88"/>
    <w:rsid w:val="002C52D9"/>
    <w:rsid w:val="002C6285"/>
    <w:rsid w:val="002C6984"/>
    <w:rsid w:val="002C75CE"/>
    <w:rsid w:val="002D0461"/>
    <w:rsid w:val="002D30F1"/>
    <w:rsid w:val="002D31EF"/>
    <w:rsid w:val="002D3382"/>
    <w:rsid w:val="002D46FE"/>
    <w:rsid w:val="002D57CB"/>
    <w:rsid w:val="002D5D4E"/>
    <w:rsid w:val="002D6719"/>
    <w:rsid w:val="002D6A4A"/>
    <w:rsid w:val="002D7C4C"/>
    <w:rsid w:val="002D7E51"/>
    <w:rsid w:val="002E06F5"/>
    <w:rsid w:val="002E1538"/>
    <w:rsid w:val="002E2FD5"/>
    <w:rsid w:val="002E376A"/>
    <w:rsid w:val="002E406A"/>
    <w:rsid w:val="002E4A23"/>
    <w:rsid w:val="002E692D"/>
    <w:rsid w:val="002E75A0"/>
    <w:rsid w:val="002E7622"/>
    <w:rsid w:val="002E7AA6"/>
    <w:rsid w:val="002F03B5"/>
    <w:rsid w:val="002F1E8E"/>
    <w:rsid w:val="002F2F5E"/>
    <w:rsid w:val="002F32DE"/>
    <w:rsid w:val="002F54E0"/>
    <w:rsid w:val="002F662A"/>
    <w:rsid w:val="00300010"/>
    <w:rsid w:val="003005D3"/>
    <w:rsid w:val="00302B4A"/>
    <w:rsid w:val="00303D22"/>
    <w:rsid w:val="00304834"/>
    <w:rsid w:val="00305E0E"/>
    <w:rsid w:val="00307AED"/>
    <w:rsid w:val="00307EF5"/>
    <w:rsid w:val="0031134B"/>
    <w:rsid w:val="00311A61"/>
    <w:rsid w:val="00312763"/>
    <w:rsid w:val="00312C3F"/>
    <w:rsid w:val="00313628"/>
    <w:rsid w:val="00315D40"/>
    <w:rsid w:val="00317B4C"/>
    <w:rsid w:val="003203ED"/>
    <w:rsid w:val="00322FF0"/>
    <w:rsid w:val="003232B6"/>
    <w:rsid w:val="003233A7"/>
    <w:rsid w:val="00327095"/>
    <w:rsid w:val="00333B0E"/>
    <w:rsid w:val="00336A00"/>
    <w:rsid w:val="00340EAD"/>
    <w:rsid w:val="00342F02"/>
    <w:rsid w:val="0034334E"/>
    <w:rsid w:val="00343570"/>
    <w:rsid w:val="00343C23"/>
    <w:rsid w:val="00345AC0"/>
    <w:rsid w:val="00345C0C"/>
    <w:rsid w:val="0034699D"/>
    <w:rsid w:val="00347DC6"/>
    <w:rsid w:val="00347EE2"/>
    <w:rsid w:val="003508B6"/>
    <w:rsid w:val="00350C68"/>
    <w:rsid w:val="00350F05"/>
    <w:rsid w:val="0035131D"/>
    <w:rsid w:val="0035312E"/>
    <w:rsid w:val="003533F2"/>
    <w:rsid w:val="00353968"/>
    <w:rsid w:val="00354524"/>
    <w:rsid w:val="00356BFD"/>
    <w:rsid w:val="00357EC2"/>
    <w:rsid w:val="00360DAB"/>
    <w:rsid w:val="00361B98"/>
    <w:rsid w:val="003629AF"/>
    <w:rsid w:val="00363034"/>
    <w:rsid w:val="0036377F"/>
    <w:rsid w:val="003645EE"/>
    <w:rsid w:val="0037182C"/>
    <w:rsid w:val="0037269C"/>
    <w:rsid w:val="003727C4"/>
    <w:rsid w:val="00373578"/>
    <w:rsid w:val="00373BEC"/>
    <w:rsid w:val="003741DD"/>
    <w:rsid w:val="00374EAD"/>
    <w:rsid w:val="00375E5B"/>
    <w:rsid w:val="00376E0F"/>
    <w:rsid w:val="0037700D"/>
    <w:rsid w:val="00377294"/>
    <w:rsid w:val="003779EC"/>
    <w:rsid w:val="003801E7"/>
    <w:rsid w:val="00380811"/>
    <w:rsid w:val="00381566"/>
    <w:rsid w:val="00384E34"/>
    <w:rsid w:val="003854DE"/>
    <w:rsid w:val="00386935"/>
    <w:rsid w:val="00390DD5"/>
    <w:rsid w:val="003922DE"/>
    <w:rsid w:val="00392AE3"/>
    <w:rsid w:val="00392B3E"/>
    <w:rsid w:val="00393514"/>
    <w:rsid w:val="00394EFA"/>
    <w:rsid w:val="003950A5"/>
    <w:rsid w:val="00396D0E"/>
    <w:rsid w:val="00396D84"/>
    <w:rsid w:val="003A257C"/>
    <w:rsid w:val="003A4322"/>
    <w:rsid w:val="003A4D33"/>
    <w:rsid w:val="003A7AA9"/>
    <w:rsid w:val="003B138F"/>
    <w:rsid w:val="003B1626"/>
    <w:rsid w:val="003B1C08"/>
    <w:rsid w:val="003B2B0A"/>
    <w:rsid w:val="003B2CCA"/>
    <w:rsid w:val="003B37A7"/>
    <w:rsid w:val="003B3DAE"/>
    <w:rsid w:val="003B4738"/>
    <w:rsid w:val="003B5CEB"/>
    <w:rsid w:val="003B694B"/>
    <w:rsid w:val="003B7F51"/>
    <w:rsid w:val="003C151B"/>
    <w:rsid w:val="003C1582"/>
    <w:rsid w:val="003C1AE4"/>
    <w:rsid w:val="003C4C1C"/>
    <w:rsid w:val="003C5498"/>
    <w:rsid w:val="003C56AB"/>
    <w:rsid w:val="003C7041"/>
    <w:rsid w:val="003D063B"/>
    <w:rsid w:val="003D13EF"/>
    <w:rsid w:val="003D4647"/>
    <w:rsid w:val="003D6D1D"/>
    <w:rsid w:val="003D6ED3"/>
    <w:rsid w:val="003D77A4"/>
    <w:rsid w:val="003E0B83"/>
    <w:rsid w:val="003E192A"/>
    <w:rsid w:val="003E1AD4"/>
    <w:rsid w:val="003E26D6"/>
    <w:rsid w:val="003E3971"/>
    <w:rsid w:val="003E4892"/>
    <w:rsid w:val="003E6431"/>
    <w:rsid w:val="003E6981"/>
    <w:rsid w:val="003E7459"/>
    <w:rsid w:val="003F05BF"/>
    <w:rsid w:val="003F0DE6"/>
    <w:rsid w:val="003F2522"/>
    <w:rsid w:val="003F316B"/>
    <w:rsid w:val="003F3D69"/>
    <w:rsid w:val="003F789D"/>
    <w:rsid w:val="004034F0"/>
    <w:rsid w:val="0040426A"/>
    <w:rsid w:val="00406CD3"/>
    <w:rsid w:val="004075E3"/>
    <w:rsid w:val="004107BE"/>
    <w:rsid w:val="00410D2F"/>
    <w:rsid w:val="004122D4"/>
    <w:rsid w:val="0041311E"/>
    <w:rsid w:val="00413F8C"/>
    <w:rsid w:val="00414273"/>
    <w:rsid w:val="00415E77"/>
    <w:rsid w:val="00416358"/>
    <w:rsid w:val="00416B8C"/>
    <w:rsid w:val="00417352"/>
    <w:rsid w:val="00420687"/>
    <w:rsid w:val="004219A1"/>
    <w:rsid w:val="00422066"/>
    <w:rsid w:val="00423631"/>
    <w:rsid w:val="00424650"/>
    <w:rsid w:val="00424AD2"/>
    <w:rsid w:val="00425B8E"/>
    <w:rsid w:val="00425CC2"/>
    <w:rsid w:val="00426D96"/>
    <w:rsid w:val="00427D98"/>
    <w:rsid w:val="00430289"/>
    <w:rsid w:val="004370E8"/>
    <w:rsid w:val="00440FCC"/>
    <w:rsid w:val="004439F7"/>
    <w:rsid w:val="004449D0"/>
    <w:rsid w:val="00445CA6"/>
    <w:rsid w:val="00446611"/>
    <w:rsid w:val="00446CC9"/>
    <w:rsid w:val="004474B0"/>
    <w:rsid w:val="004506A2"/>
    <w:rsid w:val="00450D9E"/>
    <w:rsid w:val="00451F15"/>
    <w:rsid w:val="00452234"/>
    <w:rsid w:val="00452DAC"/>
    <w:rsid w:val="00453340"/>
    <w:rsid w:val="00453488"/>
    <w:rsid w:val="00453B82"/>
    <w:rsid w:val="00453E71"/>
    <w:rsid w:val="00454591"/>
    <w:rsid w:val="00454B24"/>
    <w:rsid w:val="004565B7"/>
    <w:rsid w:val="00460FC5"/>
    <w:rsid w:val="00463D6C"/>
    <w:rsid w:val="00466B49"/>
    <w:rsid w:val="00466FA6"/>
    <w:rsid w:val="00467A11"/>
    <w:rsid w:val="004717C3"/>
    <w:rsid w:val="004724D1"/>
    <w:rsid w:val="004728DB"/>
    <w:rsid w:val="00475312"/>
    <w:rsid w:val="0047576A"/>
    <w:rsid w:val="00476267"/>
    <w:rsid w:val="00484918"/>
    <w:rsid w:val="00485C34"/>
    <w:rsid w:val="00487DB9"/>
    <w:rsid w:val="004913CC"/>
    <w:rsid w:val="00492D50"/>
    <w:rsid w:val="004932B5"/>
    <w:rsid w:val="00495BC2"/>
    <w:rsid w:val="004A0382"/>
    <w:rsid w:val="004A067F"/>
    <w:rsid w:val="004A17A6"/>
    <w:rsid w:val="004A2F2E"/>
    <w:rsid w:val="004A670B"/>
    <w:rsid w:val="004A7733"/>
    <w:rsid w:val="004A7C91"/>
    <w:rsid w:val="004B0F67"/>
    <w:rsid w:val="004B1784"/>
    <w:rsid w:val="004B48F2"/>
    <w:rsid w:val="004B5894"/>
    <w:rsid w:val="004B5A38"/>
    <w:rsid w:val="004B5E64"/>
    <w:rsid w:val="004B6783"/>
    <w:rsid w:val="004B7ED0"/>
    <w:rsid w:val="004C06CE"/>
    <w:rsid w:val="004C192A"/>
    <w:rsid w:val="004C4142"/>
    <w:rsid w:val="004C43B6"/>
    <w:rsid w:val="004C5E35"/>
    <w:rsid w:val="004C67A5"/>
    <w:rsid w:val="004D2A9D"/>
    <w:rsid w:val="004D301A"/>
    <w:rsid w:val="004D3B8B"/>
    <w:rsid w:val="004D3C02"/>
    <w:rsid w:val="004D538D"/>
    <w:rsid w:val="004D5E62"/>
    <w:rsid w:val="004D6503"/>
    <w:rsid w:val="004E1C44"/>
    <w:rsid w:val="004E2953"/>
    <w:rsid w:val="004E3443"/>
    <w:rsid w:val="004E42C2"/>
    <w:rsid w:val="004E542F"/>
    <w:rsid w:val="004E7162"/>
    <w:rsid w:val="004E795F"/>
    <w:rsid w:val="004E7BBA"/>
    <w:rsid w:val="004F035E"/>
    <w:rsid w:val="004F0F7C"/>
    <w:rsid w:val="004F134B"/>
    <w:rsid w:val="004F261D"/>
    <w:rsid w:val="004F2E67"/>
    <w:rsid w:val="004F483F"/>
    <w:rsid w:val="004F4F1C"/>
    <w:rsid w:val="004F7414"/>
    <w:rsid w:val="00500086"/>
    <w:rsid w:val="00503764"/>
    <w:rsid w:val="0050641D"/>
    <w:rsid w:val="00506852"/>
    <w:rsid w:val="0051044D"/>
    <w:rsid w:val="00510F9E"/>
    <w:rsid w:val="00511219"/>
    <w:rsid w:val="00512527"/>
    <w:rsid w:val="005136D1"/>
    <w:rsid w:val="00514292"/>
    <w:rsid w:val="00514720"/>
    <w:rsid w:val="00515D36"/>
    <w:rsid w:val="00515E8B"/>
    <w:rsid w:val="00515FFE"/>
    <w:rsid w:val="005166E1"/>
    <w:rsid w:val="00516983"/>
    <w:rsid w:val="005204A4"/>
    <w:rsid w:val="00521F65"/>
    <w:rsid w:val="00524192"/>
    <w:rsid w:val="005261EF"/>
    <w:rsid w:val="0053012B"/>
    <w:rsid w:val="0053222C"/>
    <w:rsid w:val="00537EEB"/>
    <w:rsid w:val="0054064A"/>
    <w:rsid w:val="00541B03"/>
    <w:rsid w:val="005423E2"/>
    <w:rsid w:val="00542962"/>
    <w:rsid w:val="0054469D"/>
    <w:rsid w:val="005446B4"/>
    <w:rsid w:val="00544A67"/>
    <w:rsid w:val="00546355"/>
    <w:rsid w:val="005466F7"/>
    <w:rsid w:val="00546DBE"/>
    <w:rsid w:val="00547404"/>
    <w:rsid w:val="00547DD7"/>
    <w:rsid w:val="005503F3"/>
    <w:rsid w:val="0055241D"/>
    <w:rsid w:val="00554527"/>
    <w:rsid w:val="00554975"/>
    <w:rsid w:val="00556DC9"/>
    <w:rsid w:val="00556F6C"/>
    <w:rsid w:val="00560F47"/>
    <w:rsid w:val="0056151C"/>
    <w:rsid w:val="005617D1"/>
    <w:rsid w:val="005622A9"/>
    <w:rsid w:val="005636BC"/>
    <w:rsid w:val="00564201"/>
    <w:rsid w:val="00564ECA"/>
    <w:rsid w:val="00565FA7"/>
    <w:rsid w:val="00566B20"/>
    <w:rsid w:val="00567F88"/>
    <w:rsid w:val="005716CC"/>
    <w:rsid w:val="00571F5D"/>
    <w:rsid w:val="00573DF5"/>
    <w:rsid w:val="00574689"/>
    <w:rsid w:val="00575676"/>
    <w:rsid w:val="005770E9"/>
    <w:rsid w:val="00581051"/>
    <w:rsid w:val="00581D00"/>
    <w:rsid w:val="0058269B"/>
    <w:rsid w:val="005831F0"/>
    <w:rsid w:val="00584260"/>
    <w:rsid w:val="00587309"/>
    <w:rsid w:val="00592286"/>
    <w:rsid w:val="0059295D"/>
    <w:rsid w:val="00593958"/>
    <w:rsid w:val="005944E8"/>
    <w:rsid w:val="00594E96"/>
    <w:rsid w:val="00595E42"/>
    <w:rsid w:val="00595F87"/>
    <w:rsid w:val="00596830"/>
    <w:rsid w:val="005968FF"/>
    <w:rsid w:val="00597A85"/>
    <w:rsid w:val="005A12CE"/>
    <w:rsid w:val="005A23BE"/>
    <w:rsid w:val="005A2407"/>
    <w:rsid w:val="005A4747"/>
    <w:rsid w:val="005B1338"/>
    <w:rsid w:val="005B1A00"/>
    <w:rsid w:val="005B1C28"/>
    <w:rsid w:val="005B1F7B"/>
    <w:rsid w:val="005B31D4"/>
    <w:rsid w:val="005B5F78"/>
    <w:rsid w:val="005B6CB6"/>
    <w:rsid w:val="005C30DE"/>
    <w:rsid w:val="005C3226"/>
    <w:rsid w:val="005C39E5"/>
    <w:rsid w:val="005C3ACC"/>
    <w:rsid w:val="005C3BB9"/>
    <w:rsid w:val="005C4288"/>
    <w:rsid w:val="005C51B7"/>
    <w:rsid w:val="005C5C96"/>
    <w:rsid w:val="005C6A11"/>
    <w:rsid w:val="005C7404"/>
    <w:rsid w:val="005C7F46"/>
    <w:rsid w:val="005C7F48"/>
    <w:rsid w:val="005D05DC"/>
    <w:rsid w:val="005D0748"/>
    <w:rsid w:val="005D16E9"/>
    <w:rsid w:val="005D217D"/>
    <w:rsid w:val="005D28FA"/>
    <w:rsid w:val="005D321B"/>
    <w:rsid w:val="005D4890"/>
    <w:rsid w:val="005D59EF"/>
    <w:rsid w:val="005D72AE"/>
    <w:rsid w:val="005D7728"/>
    <w:rsid w:val="005E0D83"/>
    <w:rsid w:val="005E26EE"/>
    <w:rsid w:val="005E3DC7"/>
    <w:rsid w:val="005E4F4E"/>
    <w:rsid w:val="005F14D7"/>
    <w:rsid w:val="005F20CE"/>
    <w:rsid w:val="005F27A5"/>
    <w:rsid w:val="005F4199"/>
    <w:rsid w:val="005F4D3A"/>
    <w:rsid w:val="005F555A"/>
    <w:rsid w:val="005F5DCC"/>
    <w:rsid w:val="005F7FC1"/>
    <w:rsid w:val="005F7FD3"/>
    <w:rsid w:val="0060060C"/>
    <w:rsid w:val="00600BD0"/>
    <w:rsid w:val="00601958"/>
    <w:rsid w:val="006027FD"/>
    <w:rsid w:val="00603129"/>
    <w:rsid w:val="006038E9"/>
    <w:rsid w:val="00603C56"/>
    <w:rsid w:val="006049F3"/>
    <w:rsid w:val="00604E43"/>
    <w:rsid w:val="00610432"/>
    <w:rsid w:val="006110B5"/>
    <w:rsid w:val="00613D67"/>
    <w:rsid w:val="006163D4"/>
    <w:rsid w:val="006169AE"/>
    <w:rsid w:val="00617B74"/>
    <w:rsid w:val="00617D74"/>
    <w:rsid w:val="0062004D"/>
    <w:rsid w:val="00620424"/>
    <w:rsid w:val="00620589"/>
    <w:rsid w:val="006206DE"/>
    <w:rsid w:val="00621D20"/>
    <w:rsid w:val="006222AE"/>
    <w:rsid w:val="0062263F"/>
    <w:rsid w:val="00623954"/>
    <w:rsid w:val="00623B26"/>
    <w:rsid w:val="00624FAA"/>
    <w:rsid w:val="00626635"/>
    <w:rsid w:val="006309C9"/>
    <w:rsid w:val="00630DF6"/>
    <w:rsid w:val="00630F4A"/>
    <w:rsid w:val="00634287"/>
    <w:rsid w:val="006352BE"/>
    <w:rsid w:val="00636C4E"/>
    <w:rsid w:val="00636D25"/>
    <w:rsid w:val="006371D6"/>
    <w:rsid w:val="00637DCF"/>
    <w:rsid w:val="0064044E"/>
    <w:rsid w:val="00640A3F"/>
    <w:rsid w:val="0064105F"/>
    <w:rsid w:val="0064163B"/>
    <w:rsid w:val="00642454"/>
    <w:rsid w:val="006446C7"/>
    <w:rsid w:val="00644770"/>
    <w:rsid w:val="00644E43"/>
    <w:rsid w:val="006506F9"/>
    <w:rsid w:val="006515FE"/>
    <w:rsid w:val="0065164D"/>
    <w:rsid w:val="00653230"/>
    <w:rsid w:val="006538FA"/>
    <w:rsid w:val="00653948"/>
    <w:rsid w:val="00653985"/>
    <w:rsid w:val="006553EC"/>
    <w:rsid w:val="00655A2A"/>
    <w:rsid w:val="006568A2"/>
    <w:rsid w:val="00662AC3"/>
    <w:rsid w:val="00662B54"/>
    <w:rsid w:val="006639FD"/>
    <w:rsid w:val="00663EE0"/>
    <w:rsid w:val="00666EDD"/>
    <w:rsid w:val="0067057A"/>
    <w:rsid w:val="00673333"/>
    <w:rsid w:val="006737DC"/>
    <w:rsid w:val="00673DF0"/>
    <w:rsid w:val="00675BBD"/>
    <w:rsid w:val="00676ED5"/>
    <w:rsid w:val="00677961"/>
    <w:rsid w:val="00677D42"/>
    <w:rsid w:val="00682865"/>
    <w:rsid w:val="00682D2C"/>
    <w:rsid w:val="00683589"/>
    <w:rsid w:val="006845DD"/>
    <w:rsid w:val="006865EF"/>
    <w:rsid w:val="0069117F"/>
    <w:rsid w:val="006916C8"/>
    <w:rsid w:val="00691D01"/>
    <w:rsid w:val="00691FA9"/>
    <w:rsid w:val="006933AD"/>
    <w:rsid w:val="00694089"/>
    <w:rsid w:val="006949C0"/>
    <w:rsid w:val="00694E45"/>
    <w:rsid w:val="00695382"/>
    <w:rsid w:val="0069728F"/>
    <w:rsid w:val="006A1192"/>
    <w:rsid w:val="006A14B8"/>
    <w:rsid w:val="006A1546"/>
    <w:rsid w:val="006A40CF"/>
    <w:rsid w:val="006A4445"/>
    <w:rsid w:val="006A478C"/>
    <w:rsid w:val="006A504A"/>
    <w:rsid w:val="006A5389"/>
    <w:rsid w:val="006A5470"/>
    <w:rsid w:val="006A7538"/>
    <w:rsid w:val="006B2872"/>
    <w:rsid w:val="006B433C"/>
    <w:rsid w:val="006B5355"/>
    <w:rsid w:val="006B6181"/>
    <w:rsid w:val="006B7513"/>
    <w:rsid w:val="006B7670"/>
    <w:rsid w:val="006B7E6A"/>
    <w:rsid w:val="006C2244"/>
    <w:rsid w:val="006C278D"/>
    <w:rsid w:val="006C35C9"/>
    <w:rsid w:val="006C36DB"/>
    <w:rsid w:val="006C3970"/>
    <w:rsid w:val="006C58C9"/>
    <w:rsid w:val="006D0655"/>
    <w:rsid w:val="006D1CB9"/>
    <w:rsid w:val="006D27C4"/>
    <w:rsid w:val="006D312E"/>
    <w:rsid w:val="006D38C6"/>
    <w:rsid w:val="006D3D3F"/>
    <w:rsid w:val="006D58B2"/>
    <w:rsid w:val="006D5D2F"/>
    <w:rsid w:val="006D6994"/>
    <w:rsid w:val="006D7928"/>
    <w:rsid w:val="006D79D6"/>
    <w:rsid w:val="006E37DA"/>
    <w:rsid w:val="006E5466"/>
    <w:rsid w:val="006E6C85"/>
    <w:rsid w:val="006F0797"/>
    <w:rsid w:val="006F0D6D"/>
    <w:rsid w:val="006F388B"/>
    <w:rsid w:val="006F3A4C"/>
    <w:rsid w:val="006F42D2"/>
    <w:rsid w:val="006F6161"/>
    <w:rsid w:val="006F7058"/>
    <w:rsid w:val="006F7888"/>
    <w:rsid w:val="006F7AB0"/>
    <w:rsid w:val="006F7BCA"/>
    <w:rsid w:val="007000D4"/>
    <w:rsid w:val="007008FF"/>
    <w:rsid w:val="00703A9D"/>
    <w:rsid w:val="00705692"/>
    <w:rsid w:val="007056D3"/>
    <w:rsid w:val="00705ACC"/>
    <w:rsid w:val="00706946"/>
    <w:rsid w:val="007073C7"/>
    <w:rsid w:val="0070752D"/>
    <w:rsid w:val="007075D1"/>
    <w:rsid w:val="00707C25"/>
    <w:rsid w:val="007145D4"/>
    <w:rsid w:val="00716110"/>
    <w:rsid w:val="0071678F"/>
    <w:rsid w:val="00716CA1"/>
    <w:rsid w:val="00717BDE"/>
    <w:rsid w:val="00720120"/>
    <w:rsid w:val="00722EFA"/>
    <w:rsid w:val="00723E6E"/>
    <w:rsid w:val="00724D98"/>
    <w:rsid w:val="0072511C"/>
    <w:rsid w:val="0072785B"/>
    <w:rsid w:val="0073018D"/>
    <w:rsid w:val="00730CE0"/>
    <w:rsid w:val="00730EF7"/>
    <w:rsid w:val="00731918"/>
    <w:rsid w:val="00731AE6"/>
    <w:rsid w:val="00732A7A"/>
    <w:rsid w:val="00733B72"/>
    <w:rsid w:val="00733F5F"/>
    <w:rsid w:val="0073402B"/>
    <w:rsid w:val="007349F3"/>
    <w:rsid w:val="007353C9"/>
    <w:rsid w:val="00736466"/>
    <w:rsid w:val="007423DC"/>
    <w:rsid w:val="00744C0F"/>
    <w:rsid w:val="00747680"/>
    <w:rsid w:val="00747BAA"/>
    <w:rsid w:val="00747D30"/>
    <w:rsid w:val="0075025B"/>
    <w:rsid w:val="00751891"/>
    <w:rsid w:val="00751D6F"/>
    <w:rsid w:val="00752614"/>
    <w:rsid w:val="00757CF0"/>
    <w:rsid w:val="00760A75"/>
    <w:rsid w:val="0076159A"/>
    <w:rsid w:val="00761D18"/>
    <w:rsid w:val="007641E9"/>
    <w:rsid w:val="00765B6E"/>
    <w:rsid w:val="00765CFA"/>
    <w:rsid w:val="00766CFF"/>
    <w:rsid w:val="00767A9F"/>
    <w:rsid w:val="00770704"/>
    <w:rsid w:val="0077093B"/>
    <w:rsid w:val="007709BA"/>
    <w:rsid w:val="00774F7E"/>
    <w:rsid w:val="007774EA"/>
    <w:rsid w:val="007801DB"/>
    <w:rsid w:val="00780ECF"/>
    <w:rsid w:val="00782B89"/>
    <w:rsid w:val="00786594"/>
    <w:rsid w:val="00786C68"/>
    <w:rsid w:val="007870F1"/>
    <w:rsid w:val="00790BB8"/>
    <w:rsid w:val="00792C5E"/>
    <w:rsid w:val="0079427E"/>
    <w:rsid w:val="00794A72"/>
    <w:rsid w:val="00797A98"/>
    <w:rsid w:val="00797AB0"/>
    <w:rsid w:val="007A105C"/>
    <w:rsid w:val="007A1ED9"/>
    <w:rsid w:val="007A2F18"/>
    <w:rsid w:val="007A46F3"/>
    <w:rsid w:val="007A5BAE"/>
    <w:rsid w:val="007A7B8A"/>
    <w:rsid w:val="007A7C92"/>
    <w:rsid w:val="007B13E5"/>
    <w:rsid w:val="007B1FD1"/>
    <w:rsid w:val="007B36FD"/>
    <w:rsid w:val="007B4742"/>
    <w:rsid w:val="007B4C79"/>
    <w:rsid w:val="007B4C7B"/>
    <w:rsid w:val="007B6251"/>
    <w:rsid w:val="007C1E08"/>
    <w:rsid w:val="007C4524"/>
    <w:rsid w:val="007C59CC"/>
    <w:rsid w:val="007C6BB0"/>
    <w:rsid w:val="007D057C"/>
    <w:rsid w:val="007D23F7"/>
    <w:rsid w:val="007D31A8"/>
    <w:rsid w:val="007D5774"/>
    <w:rsid w:val="007D5DB7"/>
    <w:rsid w:val="007E100D"/>
    <w:rsid w:val="007E2CC4"/>
    <w:rsid w:val="007E362A"/>
    <w:rsid w:val="007E40F5"/>
    <w:rsid w:val="007E456E"/>
    <w:rsid w:val="007E540D"/>
    <w:rsid w:val="007E6E8D"/>
    <w:rsid w:val="007E7943"/>
    <w:rsid w:val="007F26E1"/>
    <w:rsid w:val="007F2D39"/>
    <w:rsid w:val="007F3577"/>
    <w:rsid w:val="007F393D"/>
    <w:rsid w:val="007F5D6C"/>
    <w:rsid w:val="007F653C"/>
    <w:rsid w:val="007F7480"/>
    <w:rsid w:val="007F7AF2"/>
    <w:rsid w:val="007F7BEB"/>
    <w:rsid w:val="007F7FCE"/>
    <w:rsid w:val="00801087"/>
    <w:rsid w:val="00801DCC"/>
    <w:rsid w:val="008024DA"/>
    <w:rsid w:val="00802A43"/>
    <w:rsid w:val="0080369A"/>
    <w:rsid w:val="00803D75"/>
    <w:rsid w:val="00804918"/>
    <w:rsid w:val="00804F4D"/>
    <w:rsid w:val="00805253"/>
    <w:rsid w:val="008065E7"/>
    <w:rsid w:val="00806E42"/>
    <w:rsid w:val="00806EF5"/>
    <w:rsid w:val="008106E9"/>
    <w:rsid w:val="00812781"/>
    <w:rsid w:val="0081344A"/>
    <w:rsid w:val="0081367F"/>
    <w:rsid w:val="008161A1"/>
    <w:rsid w:val="00816DEE"/>
    <w:rsid w:val="008212B0"/>
    <w:rsid w:val="008218C6"/>
    <w:rsid w:val="00824AF8"/>
    <w:rsid w:val="008264A5"/>
    <w:rsid w:val="00826B48"/>
    <w:rsid w:val="00827420"/>
    <w:rsid w:val="00827650"/>
    <w:rsid w:val="00827857"/>
    <w:rsid w:val="00830BC7"/>
    <w:rsid w:val="0083227D"/>
    <w:rsid w:val="00832449"/>
    <w:rsid w:val="00832E71"/>
    <w:rsid w:val="00834B18"/>
    <w:rsid w:val="00834EA5"/>
    <w:rsid w:val="00837982"/>
    <w:rsid w:val="00840C95"/>
    <w:rsid w:val="00840E56"/>
    <w:rsid w:val="008413DC"/>
    <w:rsid w:val="00842E0E"/>
    <w:rsid w:val="00843631"/>
    <w:rsid w:val="008468E5"/>
    <w:rsid w:val="0084734C"/>
    <w:rsid w:val="00847601"/>
    <w:rsid w:val="00851A3F"/>
    <w:rsid w:val="008532B8"/>
    <w:rsid w:val="00855EE5"/>
    <w:rsid w:val="0085600B"/>
    <w:rsid w:val="00865371"/>
    <w:rsid w:val="008719A6"/>
    <w:rsid w:val="00871F5F"/>
    <w:rsid w:val="00872A99"/>
    <w:rsid w:val="00873CC4"/>
    <w:rsid w:val="0087597B"/>
    <w:rsid w:val="00876607"/>
    <w:rsid w:val="00880876"/>
    <w:rsid w:val="00881023"/>
    <w:rsid w:val="008826C3"/>
    <w:rsid w:val="00883E76"/>
    <w:rsid w:val="008856A5"/>
    <w:rsid w:val="00885A1C"/>
    <w:rsid w:val="00885FA0"/>
    <w:rsid w:val="00887259"/>
    <w:rsid w:val="008878D3"/>
    <w:rsid w:val="0089180C"/>
    <w:rsid w:val="0089198C"/>
    <w:rsid w:val="00892187"/>
    <w:rsid w:val="00894EF1"/>
    <w:rsid w:val="00894FCF"/>
    <w:rsid w:val="00896C47"/>
    <w:rsid w:val="0089732B"/>
    <w:rsid w:val="008A0568"/>
    <w:rsid w:val="008A4D74"/>
    <w:rsid w:val="008A6399"/>
    <w:rsid w:val="008A6F7D"/>
    <w:rsid w:val="008A7841"/>
    <w:rsid w:val="008B1527"/>
    <w:rsid w:val="008B1711"/>
    <w:rsid w:val="008B2801"/>
    <w:rsid w:val="008B36D7"/>
    <w:rsid w:val="008B47AB"/>
    <w:rsid w:val="008B65DF"/>
    <w:rsid w:val="008C0490"/>
    <w:rsid w:val="008C1B79"/>
    <w:rsid w:val="008C254D"/>
    <w:rsid w:val="008C2F48"/>
    <w:rsid w:val="008C42F6"/>
    <w:rsid w:val="008C4842"/>
    <w:rsid w:val="008C4FE9"/>
    <w:rsid w:val="008C574C"/>
    <w:rsid w:val="008D5AE5"/>
    <w:rsid w:val="008D6850"/>
    <w:rsid w:val="008E125C"/>
    <w:rsid w:val="008E1894"/>
    <w:rsid w:val="008E50CF"/>
    <w:rsid w:val="008E5230"/>
    <w:rsid w:val="008E5675"/>
    <w:rsid w:val="008E5CC4"/>
    <w:rsid w:val="008F136D"/>
    <w:rsid w:val="008F1C11"/>
    <w:rsid w:val="008F589D"/>
    <w:rsid w:val="008F7781"/>
    <w:rsid w:val="00900DF2"/>
    <w:rsid w:val="00901330"/>
    <w:rsid w:val="009026CB"/>
    <w:rsid w:val="0090434F"/>
    <w:rsid w:val="009104F8"/>
    <w:rsid w:val="0091077A"/>
    <w:rsid w:val="00910DEF"/>
    <w:rsid w:val="00912250"/>
    <w:rsid w:val="00912311"/>
    <w:rsid w:val="00913621"/>
    <w:rsid w:val="00913999"/>
    <w:rsid w:val="0091427D"/>
    <w:rsid w:val="009159E2"/>
    <w:rsid w:val="00915A70"/>
    <w:rsid w:val="0092129D"/>
    <w:rsid w:val="00921549"/>
    <w:rsid w:val="00925757"/>
    <w:rsid w:val="00927877"/>
    <w:rsid w:val="00927B37"/>
    <w:rsid w:val="009303BF"/>
    <w:rsid w:val="009314AE"/>
    <w:rsid w:val="0093197F"/>
    <w:rsid w:val="00931F2C"/>
    <w:rsid w:val="0093355D"/>
    <w:rsid w:val="00934BBF"/>
    <w:rsid w:val="00934DDA"/>
    <w:rsid w:val="00935523"/>
    <w:rsid w:val="00937F20"/>
    <w:rsid w:val="0094074B"/>
    <w:rsid w:val="00940F4E"/>
    <w:rsid w:val="00942509"/>
    <w:rsid w:val="00942786"/>
    <w:rsid w:val="00943B52"/>
    <w:rsid w:val="009440B8"/>
    <w:rsid w:val="0094511B"/>
    <w:rsid w:val="009455F7"/>
    <w:rsid w:val="009472EE"/>
    <w:rsid w:val="0094755B"/>
    <w:rsid w:val="00947D53"/>
    <w:rsid w:val="009531F0"/>
    <w:rsid w:val="00954627"/>
    <w:rsid w:val="0095485F"/>
    <w:rsid w:val="009571E8"/>
    <w:rsid w:val="009574F4"/>
    <w:rsid w:val="00961698"/>
    <w:rsid w:val="00962A94"/>
    <w:rsid w:val="00963CC4"/>
    <w:rsid w:val="00965611"/>
    <w:rsid w:val="00967706"/>
    <w:rsid w:val="00970251"/>
    <w:rsid w:val="0097076C"/>
    <w:rsid w:val="00971FFD"/>
    <w:rsid w:val="00972018"/>
    <w:rsid w:val="009730C7"/>
    <w:rsid w:val="00973421"/>
    <w:rsid w:val="009737A4"/>
    <w:rsid w:val="00974BDF"/>
    <w:rsid w:val="00975F61"/>
    <w:rsid w:val="00977139"/>
    <w:rsid w:val="009771F5"/>
    <w:rsid w:val="0098005A"/>
    <w:rsid w:val="00980F8C"/>
    <w:rsid w:val="009810E3"/>
    <w:rsid w:val="00981FAF"/>
    <w:rsid w:val="009835AC"/>
    <w:rsid w:val="00984795"/>
    <w:rsid w:val="0098510B"/>
    <w:rsid w:val="00985555"/>
    <w:rsid w:val="0098574B"/>
    <w:rsid w:val="00986A61"/>
    <w:rsid w:val="00986F79"/>
    <w:rsid w:val="00987E72"/>
    <w:rsid w:val="00991980"/>
    <w:rsid w:val="0099200F"/>
    <w:rsid w:val="00992014"/>
    <w:rsid w:val="0099425E"/>
    <w:rsid w:val="00994553"/>
    <w:rsid w:val="00994A75"/>
    <w:rsid w:val="00995520"/>
    <w:rsid w:val="009963A7"/>
    <w:rsid w:val="009A2937"/>
    <w:rsid w:val="009A38FA"/>
    <w:rsid w:val="009A401F"/>
    <w:rsid w:val="009A4251"/>
    <w:rsid w:val="009A52A7"/>
    <w:rsid w:val="009A53C3"/>
    <w:rsid w:val="009A5441"/>
    <w:rsid w:val="009A6168"/>
    <w:rsid w:val="009A71FD"/>
    <w:rsid w:val="009A7598"/>
    <w:rsid w:val="009B0060"/>
    <w:rsid w:val="009B0D07"/>
    <w:rsid w:val="009B1262"/>
    <w:rsid w:val="009B3E72"/>
    <w:rsid w:val="009B7189"/>
    <w:rsid w:val="009C1456"/>
    <w:rsid w:val="009C230B"/>
    <w:rsid w:val="009C231B"/>
    <w:rsid w:val="009C2963"/>
    <w:rsid w:val="009C3712"/>
    <w:rsid w:val="009C4969"/>
    <w:rsid w:val="009C4F2A"/>
    <w:rsid w:val="009C6256"/>
    <w:rsid w:val="009C6C14"/>
    <w:rsid w:val="009C77F1"/>
    <w:rsid w:val="009C7F63"/>
    <w:rsid w:val="009D1578"/>
    <w:rsid w:val="009D2D6E"/>
    <w:rsid w:val="009D4931"/>
    <w:rsid w:val="009D5BA7"/>
    <w:rsid w:val="009D7C2B"/>
    <w:rsid w:val="009E10D8"/>
    <w:rsid w:val="009E1A76"/>
    <w:rsid w:val="009E1F5A"/>
    <w:rsid w:val="009E4466"/>
    <w:rsid w:val="009E46FF"/>
    <w:rsid w:val="009E4888"/>
    <w:rsid w:val="009E5155"/>
    <w:rsid w:val="009E60FD"/>
    <w:rsid w:val="009E6D50"/>
    <w:rsid w:val="009F0225"/>
    <w:rsid w:val="009F0493"/>
    <w:rsid w:val="009F13F9"/>
    <w:rsid w:val="009F1FEF"/>
    <w:rsid w:val="009F26E7"/>
    <w:rsid w:val="009F2D7F"/>
    <w:rsid w:val="009F3B22"/>
    <w:rsid w:val="009F3BE8"/>
    <w:rsid w:val="009F3DD5"/>
    <w:rsid w:val="00A02310"/>
    <w:rsid w:val="00A06A90"/>
    <w:rsid w:val="00A07EAB"/>
    <w:rsid w:val="00A100E1"/>
    <w:rsid w:val="00A110ED"/>
    <w:rsid w:val="00A1161F"/>
    <w:rsid w:val="00A1311C"/>
    <w:rsid w:val="00A133B1"/>
    <w:rsid w:val="00A14900"/>
    <w:rsid w:val="00A14AEF"/>
    <w:rsid w:val="00A14CD7"/>
    <w:rsid w:val="00A14FEF"/>
    <w:rsid w:val="00A1635E"/>
    <w:rsid w:val="00A20177"/>
    <w:rsid w:val="00A20735"/>
    <w:rsid w:val="00A20FD2"/>
    <w:rsid w:val="00A243E5"/>
    <w:rsid w:val="00A24B35"/>
    <w:rsid w:val="00A24D66"/>
    <w:rsid w:val="00A306A4"/>
    <w:rsid w:val="00A30E13"/>
    <w:rsid w:val="00A31533"/>
    <w:rsid w:val="00A32C4C"/>
    <w:rsid w:val="00A32F94"/>
    <w:rsid w:val="00A33219"/>
    <w:rsid w:val="00A34DBF"/>
    <w:rsid w:val="00A35737"/>
    <w:rsid w:val="00A360D4"/>
    <w:rsid w:val="00A36733"/>
    <w:rsid w:val="00A37A07"/>
    <w:rsid w:val="00A40467"/>
    <w:rsid w:val="00A40FC9"/>
    <w:rsid w:val="00A41ED9"/>
    <w:rsid w:val="00A4458C"/>
    <w:rsid w:val="00A44A12"/>
    <w:rsid w:val="00A44EB4"/>
    <w:rsid w:val="00A4590E"/>
    <w:rsid w:val="00A4644A"/>
    <w:rsid w:val="00A46DF9"/>
    <w:rsid w:val="00A470BD"/>
    <w:rsid w:val="00A475F8"/>
    <w:rsid w:val="00A50922"/>
    <w:rsid w:val="00A52B54"/>
    <w:rsid w:val="00A5376E"/>
    <w:rsid w:val="00A54AF6"/>
    <w:rsid w:val="00A5660D"/>
    <w:rsid w:val="00A5757B"/>
    <w:rsid w:val="00A6019D"/>
    <w:rsid w:val="00A602E8"/>
    <w:rsid w:val="00A6031D"/>
    <w:rsid w:val="00A6147B"/>
    <w:rsid w:val="00A61E41"/>
    <w:rsid w:val="00A62663"/>
    <w:rsid w:val="00A62925"/>
    <w:rsid w:val="00A63062"/>
    <w:rsid w:val="00A653DD"/>
    <w:rsid w:val="00A666DF"/>
    <w:rsid w:val="00A6674C"/>
    <w:rsid w:val="00A668F4"/>
    <w:rsid w:val="00A66F17"/>
    <w:rsid w:val="00A70114"/>
    <w:rsid w:val="00A7168D"/>
    <w:rsid w:val="00A72F09"/>
    <w:rsid w:val="00A73146"/>
    <w:rsid w:val="00A749DF"/>
    <w:rsid w:val="00A77380"/>
    <w:rsid w:val="00A81B66"/>
    <w:rsid w:val="00A81F7A"/>
    <w:rsid w:val="00A82947"/>
    <w:rsid w:val="00A857F4"/>
    <w:rsid w:val="00A85C91"/>
    <w:rsid w:val="00A86F41"/>
    <w:rsid w:val="00A914E7"/>
    <w:rsid w:val="00A92A00"/>
    <w:rsid w:val="00A95369"/>
    <w:rsid w:val="00A96BF7"/>
    <w:rsid w:val="00A9749D"/>
    <w:rsid w:val="00AA10F3"/>
    <w:rsid w:val="00AA31B6"/>
    <w:rsid w:val="00AA3C26"/>
    <w:rsid w:val="00AA4904"/>
    <w:rsid w:val="00AA54CF"/>
    <w:rsid w:val="00AA6FBD"/>
    <w:rsid w:val="00AB1101"/>
    <w:rsid w:val="00AB1DB0"/>
    <w:rsid w:val="00AB1F6E"/>
    <w:rsid w:val="00AB2ADD"/>
    <w:rsid w:val="00AB3D0F"/>
    <w:rsid w:val="00AB4CB3"/>
    <w:rsid w:val="00AB7CF0"/>
    <w:rsid w:val="00AC20AC"/>
    <w:rsid w:val="00AC2EBC"/>
    <w:rsid w:val="00AC3240"/>
    <w:rsid w:val="00AC32A0"/>
    <w:rsid w:val="00AC557F"/>
    <w:rsid w:val="00AC6116"/>
    <w:rsid w:val="00AC631A"/>
    <w:rsid w:val="00AC6869"/>
    <w:rsid w:val="00AC6B65"/>
    <w:rsid w:val="00AC7F4C"/>
    <w:rsid w:val="00AD1770"/>
    <w:rsid w:val="00AD2D12"/>
    <w:rsid w:val="00AD58F0"/>
    <w:rsid w:val="00AD68BD"/>
    <w:rsid w:val="00AD6B28"/>
    <w:rsid w:val="00AD78E1"/>
    <w:rsid w:val="00AE1321"/>
    <w:rsid w:val="00AE3112"/>
    <w:rsid w:val="00AE3DC9"/>
    <w:rsid w:val="00AE5279"/>
    <w:rsid w:val="00AE59B8"/>
    <w:rsid w:val="00AE68A5"/>
    <w:rsid w:val="00AE7505"/>
    <w:rsid w:val="00AF0876"/>
    <w:rsid w:val="00AF131D"/>
    <w:rsid w:val="00AF2790"/>
    <w:rsid w:val="00AF37DD"/>
    <w:rsid w:val="00AF5148"/>
    <w:rsid w:val="00AF5595"/>
    <w:rsid w:val="00AF7396"/>
    <w:rsid w:val="00AF76D0"/>
    <w:rsid w:val="00B01809"/>
    <w:rsid w:val="00B02E22"/>
    <w:rsid w:val="00B03052"/>
    <w:rsid w:val="00B04640"/>
    <w:rsid w:val="00B04F97"/>
    <w:rsid w:val="00B06594"/>
    <w:rsid w:val="00B066A4"/>
    <w:rsid w:val="00B07F4D"/>
    <w:rsid w:val="00B10896"/>
    <w:rsid w:val="00B118FE"/>
    <w:rsid w:val="00B12758"/>
    <w:rsid w:val="00B12979"/>
    <w:rsid w:val="00B13B67"/>
    <w:rsid w:val="00B15503"/>
    <w:rsid w:val="00B16241"/>
    <w:rsid w:val="00B168EF"/>
    <w:rsid w:val="00B20246"/>
    <w:rsid w:val="00B22A26"/>
    <w:rsid w:val="00B23224"/>
    <w:rsid w:val="00B23CEF"/>
    <w:rsid w:val="00B243BC"/>
    <w:rsid w:val="00B24BBE"/>
    <w:rsid w:val="00B25372"/>
    <w:rsid w:val="00B25582"/>
    <w:rsid w:val="00B26362"/>
    <w:rsid w:val="00B26CDB"/>
    <w:rsid w:val="00B3005A"/>
    <w:rsid w:val="00B311FF"/>
    <w:rsid w:val="00B317EF"/>
    <w:rsid w:val="00B34F0C"/>
    <w:rsid w:val="00B35A12"/>
    <w:rsid w:val="00B35C27"/>
    <w:rsid w:val="00B369AB"/>
    <w:rsid w:val="00B37393"/>
    <w:rsid w:val="00B408C6"/>
    <w:rsid w:val="00B408FE"/>
    <w:rsid w:val="00B40AA3"/>
    <w:rsid w:val="00B40E0F"/>
    <w:rsid w:val="00B417B5"/>
    <w:rsid w:val="00B43753"/>
    <w:rsid w:val="00B45553"/>
    <w:rsid w:val="00B4580E"/>
    <w:rsid w:val="00B46058"/>
    <w:rsid w:val="00B464D9"/>
    <w:rsid w:val="00B47E23"/>
    <w:rsid w:val="00B521EA"/>
    <w:rsid w:val="00B52463"/>
    <w:rsid w:val="00B539C0"/>
    <w:rsid w:val="00B5546E"/>
    <w:rsid w:val="00B55C7D"/>
    <w:rsid w:val="00B607BF"/>
    <w:rsid w:val="00B60845"/>
    <w:rsid w:val="00B61F02"/>
    <w:rsid w:val="00B63D8F"/>
    <w:rsid w:val="00B65EC9"/>
    <w:rsid w:val="00B66813"/>
    <w:rsid w:val="00B668DB"/>
    <w:rsid w:val="00B671FB"/>
    <w:rsid w:val="00B7039C"/>
    <w:rsid w:val="00B703BD"/>
    <w:rsid w:val="00B70E52"/>
    <w:rsid w:val="00B7171E"/>
    <w:rsid w:val="00B725E6"/>
    <w:rsid w:val="00B7407B"/>
    <w:rsid w:val="00B746D3"/>
    <w:rsid w:val="00B7494A"/>
    <w:rsid w:val="00B75B31"/>
    <w:rsid w:val="00B80F75"/>
    <w:rsid w:val="00B8227B"/>
    <w:rsid w:val="00B82754"/>
    <w:rsid w:val="00B85CC5"/>
    <w:rsid w:val="00B864EC"/>
    <w:rsid w:val="00B8719F"/>
    <w:rsid w:val="00B871E2"/>
    <w:rsid w:val="00B87CAE"/>
    <w:rsid w:val="00B90D23"/>
    <w:rsid w:val="00B90D74"/>
    <w:rsid w:val="00B9178E"/>
    <w:rsid w:val="00B91C1B"/>
    <w:rsid w:val="00B9370B"/>
    <w:rsid w:val="00B94CDD"/>
    <w:rsid w:val="00B95B4D"/>
    <w:rsid w:val="00B96875"/>
    <w:rsid w:val="00BA08A6"/>
    <w:rsid w:val="00BA0BAA"/>
    <w:rsid w:val="00BA1A5C"/>
    <w:rsid w:val="00BA21E9"/>
    <w:rsid w:val="00BA2783"/>
    <w:rsid w:val="00BA4F3E"/>
    <w:rsid w:val="00BB0E20"/>
    <w:rsid w:val="00BB1FB8"/>
    <w:rsid w:val="00BB2872"/>
    <w:rsid w:val="00BB2BC0"/>
    <w:rsid w:val="00BB2CCD"/>
    <w:rsid w:val="00BB364B"/>
    <w:rsid w:val="00BB7042"/>
    <w:rsid w:val="00BC0E7A"/>
    <w:rsid w:val="00BC19C9"/>
    <w:rsid w:val="00BC25B6"/>
    <w:rsid w:val="00BC2EDF"/>
    <w:rsid w:val="00BC392A"/>
    <w:rsid w:val="00BC738F"/>
    <w:rsid w:val="00BC79AB"/>
    <w:rsid w:val="00BC7B99"/>
    <w:rsid w:val="00BD02B8"/>
    <w:rsid w:val="00BD2D7A"/>
    <w:rsid w:val="00BD5846"/>
    <w:rsid w:val="00BD6239"/>
    <w:rsid w:val="00BD624F"/>
    <w:rsid w:val="00BE0DE0"/>
    <w:rsid w:val="00BE0EDF"/>
    <w:rsid w:val="00BE4000"/>
    <w:rsid w:val="00BE4E27"/>
    <w:rsid w:val="00BE7BA3"/>
    <w:rsid w:val="00BF1A09"/>
    <w:rsid w:val="00BF1EF1"/>
    <w:rsid w:val="00BF5D78"/>
    <w:rsid w:val="00BF5E81"/>
    <w:rsid w:val="00BF67B8"/>
    <w:rsid w:val="00BF6E5A"/>
    <w:rsid w:val="00C0099D"/>
    <w:rsid w:val="00C00A2C"/>
    <w:rsid w:val="00C011CD"/>
    <w:rsid w:val="00C03B1C"/>
    <w:rsid w:val="00C03D38"/>
    <w:rsid w:val="00C03FBF"/>
    <w:rsid w:val="00C054C1"/>
    <w:rsid w:val="00C07EE7"/>
    <w:rsid w:val="00C102DF"/>
    <w:rsid w:val="00C10E62"/>
    <w:rsid w:val="00C116D4"/>
    <w:rsid w:val="00C1239E"/>
    <w:rsid w:val="00C1289F"/>
    <w:rsid w:val="00C12A31"/>
    <w:rsid w:val="00C12A6F"/>
    <w:rsid w:val="00C12D7B"/>
    <w:rsid w:val="00C151F8"/>
    <w:rsid w:val="00C15C23"/>
    <w:rsid w:val="00C16463"/>
    <w:rsid w:val="00C17383"/>
    <w:rsid w:val="00C20BC0"/>
    <w:rsid w:val="00C230D6"/>
    <w:rsid w:val="00C23449"/>
    <w:rsid w:val="00C23DB9"/>
    <w:rsid w:val="00C2542D"/>
    <w:rsid w:val="00C261D9"/>
    <w:rsid w:val="00C27041"/>
    <w:rsid w:val="00C27E94"/>
    <w:rsid w:val="00C27FA5"/>
    <w:rsid w:val="00C30497"/>
    <w:rsid w:val="00C33619"/>
    <w:rsid w:val="00C347D3"/>
    <w:rsid w:val="00C35AB9"/>
    <w:rsid w:val="00C44F40"/>
    <w:rsid w:val="00C45F4A"/>
    <w:rsid w:val="00C47CD2"/>
    <w:rsid w:val="00C52140"/>
    <w:rsid w:val="00C52F10"/>
    <w:rsid w:val="00C54B0B"/>
    <w:rsid w:val="00C54C0A"/>
    <w:rsid w:val="00C57A68"/>
    <w:rsid w:val="00C62096"/>
    <w:rsid w:val="00C62C5E"/>
    <w:rsid w:val="00C63BD8"/>
    <w:rsid w:val="00C64D6B"/>
    <w:rsid w:val="00C66732"/>
    <w:rsid w:val="00C67BCC"/>
    <w:rsid w:val="00C7374A"/>
    <w:rsid w:val="00C74186"/>
    <w:rsid w:val="00C759C9"/>
    <w:rsid w:val="00C7793B"/>
    <w:rsid w:val="00C77DD0"/>
    <w:rsid w:val="00C80EB6"/>
    <w:rsid w:val="00C818D8"/>
    <w:rsid w:val="00C8393F"/>
    <w:rsid w:val="00C83BA2"/>
    <w:rsid w:val="00C84121"/>
    <w:rsid w:val="00C847D2"/>
    <w:rsid w:val="00C86BD0"/>
    <w:rsid w:val="00C87567"/>
    <w:rsid w:val="00C90C30"/>
    <w:rsid w:val="00C91741"/>
    <w:rsid w:val="00C91875"/>
    <w:rsid w:val="00C926B8"/>
    <w:rsid w:val="00C9317E"/>
    <w:rsid w:val="00C932F2"/>
    <w:rsid w:val="00C9404E"/>
    <w:rsid w:val="00C94EEB"/>
    <w:rsid w:val="00C9687F"/>
    <w:rsid w:val="00CA03EF"/>
    <w:rsid w:val="00CA0435"/>
    <w:rsid w:val="00CA0CC7"/>
    <w:rsid w:val="00CA1D3B"/>
    <w:rsid w:val="00CA1E2A"/>
    <w:rsid w:val="00CA2CDC"/>
    <w:rsid w:val="00CA404A"/>
    <w:rsid w:val="00CA503C"/>
    <w:rsid w:val="00CA6C68"/>
    <w:rsid w:val="00CA6C9E"/>
    <w:rsid w:val="00CA75F9"/>
    <w:rsid w:val="00CB09A6"/>
    <w:rsid w:val="00CB10B2"/>
    <w:rsid w:val="00CB12D6"/>
    <w:rsid w:val="00CB13B4"/>
    <w:rsid w:val="00CB3DA1"/>
    <w:rsid w:val="00CB439F"/>
    <w:rsid w:val="00CB4D9C"/>
    <w:rsid w:val="00CB4EC7"/>
    <w:rsid w:val="00CB5E11"/>
    <w:rsid w:val="00CB6AA8"/>
    <w:rsid w:val="00CB6B39"/>
    <w:rsid w:val="00CC3655"/>
    <w:rsid w:val="00CC3E45"/>
    <w:rsid w:val="00CC74AE"/>
    <w:rsid w:val="00CC77AC"/>
    <w:rsid w:val="00CD0627"/>
    <w:rsid w:val="00CD217A"/>
    <w:rsid w:val="00CD385E"/>
    <w:rsid w:val="00CD50A4"/>
    <w:rsid w:val="00CD5A42"/>
    <w:rsid w:val="00CD5B90"/>
    <w:rsid w:val="00CD6803"/>
    <w:rsid w:val="00CD69AC"/>
    <w:rsid w:val="00CE0DC4"/>
    <w:rsid w:val="00CE41A3"/>
    <w:rsid w:val="00CE4F02"/>
    <w:rsid w:val="00CE529D"/>
    <w:rsid w:val="00CE59A7"/>
    <w:rsid w:val="00CF0292"/>
    <w:rsid w:val="00CF0DA0"/>
    <w:rsid w:val="00CF55FA"/>
    <w:rsid w:val="00CF576E"/>
    <w:rsid w:val="00CF7F1D"/>
    <w:rsid w:val="00D00307"/>
    <w:rsid w:val="00D00B61"/>
    <w:rsid w:val="00D025C0"/>
    <w:rsid w:val="00D0335E"/>
    <w:rsid w:val="00D04B3F"/>
    <w:rsid w:val="00D04B5E"/>
    <w:rsid w:val="00D05132"/>
    <w:rsid w:val="00D0546E"/>
    <w:rsid w:val="00D05585"/>
    <w:rsid w:val="00D0612A"/>
    <w:rsid w:val="00D06F5E"/>
    <w:rsid w:val="00D10A77"/>
    <w:rsid w:val="00D11B36"/>
    <w:rsid w:val="00D11F70"/>
    <w:rsid w:val="00D124E6"/>
    <w:rsid w:val="00D132E8"/>
    <w:rsid w:val="00D16739"/>
    <w:rsid w:val="00D16C86"/>
    <w:rsid w:val="00D1766A"/>
    <w:rsid w:val="00D20B1A"/>
    <w:rsid w:val="00D21807"/>
    <w:rsid w:val="00D25D13"/>
    <w:rsid w:val="00D25F16"/>
    <w:rsid w:val="00D3104E"/>
    <w:rsid w:val="00D3124F"/>
    <w:rsid w:val="00D33446"/>
    <w:rsid w:val="00D34A9C"/>
    <w:rsid w:val="00D35C3E"/>
    <w:rsid w:val="00D376C6"/>
    <w:rsid w:val="00D401F5"/>
    <w:rsid w:val="00D416EC"/>
    <w:rsid w:val="00D419B7"/>
    <w:rsid w:val="00D41E60"/>
    <w:rsid w:val="00D41EFF"/>
    <w:rsid w:val="00D43B14"/>
    <w:rsid w:val="00D440AB"/>
    <w:rsid w:val="00D44479"/>
    <w:rsid w:val="00D44802"/>
    <w:rsid w:val="00D44BBB"/>
    <w:rsid w:val="00D46316"/>
    <w:rsid w:val="00D47797"/>
    <w:rsid w:val="00D47AF6"/>
    <w:rsid w:val="00D526EE"/>
    <w:rsid w:val="00D52D5D"/>
    <w:rsid w:val="00D53E72"/>
    <w:rsid w:val="00D543D5"/>
    <w:rsid w:val="00D54D82"/>
    <w:rsid w:val="00D573F6"/>
    <w:rsid w:val="00D6015C"/>
    <w:rsid w:val="00D61EFE"/>
    <w:rsid w:val="00D641F8"/>
    <w:rsid w:val="00D64284"/>
    <w:rsid w:val="00D64F44"/>
    <w:rsid w:val="00D66553"/>
    <w:rsid w:val="00D6728D"/>
    <w:rsid w:val="00D674F8"/>
    <w:rsid w:val="00D70C18"/>
    <w:rsid w:val="00D70D2F"/>
    <w:rsid w:val="00D70D41"/>
    <w:rsid w:val="00D7188D"/>
    <w:rsid w:val="00D727AC"/>
    <w:rsid w:val="00D739BD"/>
    <w:rsid w:val="00D73EE5"/>
    <w:rsid w:val="00D73FB6"/>
    <w:rsid w:val="00D75D8D"/>
    <w:rsid w:val="00D76D8A"/>
    <w:rsid w:val="00D76ED1"/>
    <w:rsid w:val="00D77458"/>
    <w:rsid w:val="00D77738"/>
    <w:rsid w:val="00D779DD"/>
    <w:rsid w:val="00D80722"/>
    <w:rsid w:val="00D816A6"/>
    <w:rsid w:val="00D818C1"/>
    <w:rsid w:val="00D835AF"/>
    <w:rsid w:val="00D86428"/>
    <w:rsid w:val="00D86E24"/>
    <w:rsid w:val="00D9008E"/>
    <w:rsid w:val="00D9035F"/>
    <w:rsid w:val="00D90558"/>
    <w:rsid w:val="00D90579"/>
    <w:rsid w:val="00D9060E"/>
    <w:rsid w:val="00D922BE"/>
    <w:rsid w:val="00D935D1"/>
    <w:rsid w:val="00D95142"/>
    <w:rsid w:val="00D95BBC"/>
    <w:rsid w:val="00D95BCB"/>
    <w:rsid w:val="00D96E5A"/>
    <w:rsid w:val="00D97644"/>
    <w:rsid w:val="00DA1201"/>
    <w:rsid w:val="00DA604A"/>
    <w:rsid w:val="00DA64F8"/>
    <w:rsid w:val="00DA66A0"/>
    <w:rsid w:val="00DA727C"/>
    <w:rsid w:val="00DA7A2B"/>
    <w:rsid w:val="00DA7F53"/>
    <w:rsid w:val="00DB290F"/>
    <w:rsid w:val="00DB3F7F"/>
    <w:rsid w:val="00DB76B4"/>
    <w:rsid w:val="00DC0321"/>
    <w:rsid w:val="00DC0AB7"/>
    <w:rsid w:val="00DC2A4B"/>
    <w:rsid w:val="00DC458A"/>
    <w:rsid w:val="00DC4FCC"/>
    <w:rsid w:val="00DC5980"/>
    <w:rsid w:val="00DC6499"/>
    <w:rsid w:val="00DC7FBD"/>
    <w:rsid w:val="00DC7FDF"/>
    <w:rsid w:val="00DD11E8"/>
    <w:rsid w:val="00DD125F"/>
    <w:rsid w:val="00DD2484"/>
    <w:rsid w:val="00DD2ACE"/>
    <w:rsid w:val="00DD450D"/>
    <w:rsid w:val="00DD4D09"/>
    <w:rsid w:val="00DD765D"/>
    <w:rsid w:val="00DD76A3"/>
    <w:rsid w:val="00DE039F"/>
    <w:rsid w:val="00DE2CF7"/>
    <w:rsid w:val="00DE7B5F"/>
    <w:rsid w:val="00DF08F2"/>
    <w:rsid w:val="00DF1BDD"/>
    <w:rsid w:val="00DF1C18"/>
    <w:rsid w:val="00DF2357"/>
    <w:rsid w:val="00DF2FE0"/>
    <w:rsid w:val="00DF3978"/>
    <w:rsid w:val="00E00F72"/>
    <w:rsid w:val="00E03D68"/>
    <w:rsid w:val="00E051CE"/>
    <w:rsid w:val="00E05D99"/>
    <w:rsid w:val="00E068C5"/>
    <w:rsid w:val="00E1142B"/>
    <w:rsid w:val="00E114D0"/>
    <w:rsid w:val="00E118E8"/>
    <w:rsid w:val="00E12563"/>
    <w:rsid w:val="00E1300F"/>
    <w:rsid w:val="00E136EA"/>
    <w:rsid w:val="00E13FE7"/>
    <w:rsid w:val="00E20E28"/>
    <w:rsid w:val="00E212B8"/>
    <w:rsid w:val="00E218DE"/>
    <w:rsid w:val="00E22741"/>
    <w:rsid w:val="00E22B76"/>
    <w:rsid w:val="00E23107"/>
    <w:rsid w:val="00E241E3"/>
    <w:rsid w:val="00E2436A"/>
    <w:rsid w:val="00E25663"/>
    <w:rsid w:val="00E25C48"/>
    <w:rsid w:val="00E279CE"/>
    <w:rsid w:val="00E30A8C"/>
    <w:rsid w:val="00E3128F"/>
    <w:rsid w:val="00E31AD0"/>
    <w:rsid w:val="00E32F7F"/>
    <w:rsid w:val="00E3390E"/>
    <w:rsid w:val="00E33BAD"/>
    <w:rsid w:val="00E34690"/>
    <w:rsid w:val="00E35827"/>
    <w:rsid w:val="00E362DC"/>
    <w:rsid w:val="00E370E6"/>
    <w:rsid w:val="00E42CCB"/>
    <w:rsid w:val="00E44005"/>
    <w:rsid w:val="00E44AF7"/>
    <w:rsid w:val="00E4636A"/>
    <w:rsid w:val="00E51BBF"/>
    <w:rsid w:val="00E523BD"/>
    <w:rsid w:val="00E528BD"/>
    <w:rsid w:val="00E5522B"/>
    <w:rsid w:val="00E55306"/>
    <w:rsid w:val="00E60435"/>
    <w:rsid w:val="00E614BC"/>
    <w:rsid w:val="00E63B14"/>
    <w:rsid w:val="00E651FF"/>
    <w:rsid w:val="00E65533"/>
    <w:rsid w:val="00E65806"/>
    <w:rsid w:val="00E662F6"/>
    <w:rsid w:val="00E66918"/>
    <w:rsid w:val="00E66D79"/>
    <w:rsid w:val="00E70936"/>
    <w:rsid w:val="00E72B4F"/>
    <w:rsid w:val="00E74213"/>
    <w:rsid w:val="00E752F2"/>
    <w:rsid w:val="00E7533B"/>
    <w:rsid w:val="00E75A40"/>
    <w:rsid w:val="00E75B2B"/>
    <w:rsid w:val="00E762BC"/>
    <w:rsid w:val="00E7693E"/>
    <w:rsid w:val="00E779F6"/>
    <w:rsid w:val="00E814D8"/>
    <w:rsid w:val="00E8187B"/>
    <w:rsid w:val="00E82D6A"/>
    <w:rsid w:val="00E84E23"/>
    <w:rsid w:val="00E84EF3"/>
    <w:rsid w:val="00E87572"/>
    <w:rsid w:val="00E876C2"/>
    <w:rsid w:val="00E90805"/>
    <w:rsid w:val="00E95734"/>
    <w:rsid w:val="00E96746"/>
    <w:rsid w:val="00E97CA7"/>
    <w:rsid w:val="00EA1148"/>
    <w:rsid w:val="00EA1604"/>
    <w:rsid w:val="00EA274E"/>
    <w:rsid w:val="00EA5D24"/>
    <w:rsid w:val="00EA6E29"/>
    <w:rsid w:val="00EA78BC"/>
    <w:rsid w:val="00EB0306"/>
    <w:rsid w:val="00EB1B7D"/>
    <w:rsid w:val="00EB2E1B"/>
    <w:rsid w:val="00EB52C7"/>
    <w:rsid w:val="00EB6582"/>
    <w:rsid w:val="00EB6CF6"/>
    <w:rsid w:val="00EB711F"/>
    <w:rsid w:val="00EB770D"/>
    <w:rsid w:val="00EC001B"/>
    <w:rsid w:val="00EC086F"/>
    <w:rsid w:val="00EC0D03"/>
    <w:rsid w:val="00EC133B"/>
    <w:rsid w:val="00EC34D0"/>
    <w:rsid w:val="00EC358B"/>
    <w:rsid w:val="00EC3E9F"/>
    <w:rsid w:val="00EC4247"/>
    <w:rsid w:val="00EC666B"/>
    <w:rsid w:val="00EC74C3"/>
    <w:rsid w:val="00ED0445"/>
    <w:rsid w:val="00ED1DF5"/>
    <w:rsid w:val="00ED2B8F"/>
    <w:rsid w:val="00ED3D8E"/>
    <w:rsid w:val="00ED4AF5"/>
    <w:rsid w:val="00ED5B36"/>
    <w:rsid w:val="00ED72A5"/>
    <w:rsid w:val="00ED73D5"/>
    <w:rsid w:val="00EE22B4"/>
    <w:rsid w:val="00EE326B"/>
    <w:rsid w:val="00EE46AB"/>
    <w:rsid w:val="00EE4FDF"/>
    <w:rsid w:val="00EE5D01"/>
    <w:rsid w:val="00EE69EB"/>
    <w:rsid w:val="00EE6D68"/>
    <w:rsid w:val="00EF17CF"/>
    <w:rsid w:val="00EF3AD1"/>
    <w:rsid w:val="00EF3FF5"/>
    <w:rsid w:val="00EF43CD"/>
    <w:rsid w:val="00EF7C8C"/>
    <w:rsid w:val="00F01869"/>
    <w:rsid w:val="00F028D8"/>
    <w:rsid w:val="00F03237"/>
    <w:rsid w:val="00F10A69"/>
    <w:rsid w:val="00F111A8"/>
    <w:rsid w:val="00F112E5"/>
    <w:rsid w:val="00F12A6F"/>
    <w:rsid w:val="00F15C78"/>
    <w:rsid w:val="00F179E7"/>
    <w:rsid w:val="00F20918"/>
    <w:rsid w:val="00F20A4B"/>
    <w:rsid w:val="00F20F32"/>
    <w:rsid w:val="00F21183"/>
    <w:rsid w:val="00F2304B"/>
    <w:rsid w:val="00F231B4"/>
    <w:rsid w:val="00F23F80"/>
    <w:rsid w:val="00F24E8B"/>
    <w:rsid w:val="00F2506C"/>
    <w:rsid w:val="00F25A76"/>
    <w:rsid w:val="00F26BE3"/>
    <w:rsid w:val="00F2708C"/>
    <w:rsid w:val="00F304E4"/>
    <w:rsid w:val="00F3274E"/>
    <w:rsid w:val="00F32A0E"/>
    <w:rsid w:val="00F32ABB"/>
    <w:rsid w:val="00F3453C"/>
    <w:rsid w:val="00F35694"/>
    <w:rsid w:val="00F37FD9"/>
    <w:rsid w:val="00F4019F"/>
    <w:rsid w:val="00F419B7"/>
    <w:rsid w:val="00F44161"/>
    <w:rsid w:val="00F44BCF"/>
    <w:rsid w:val="00F450CB"/>
    <w:rsid w:val="00F45FC8"/>
    <w:rsid w:val="00F46B35"/>
    <w:rsid w:val="00F504DE"/>
    <w:rsid w:val="00F50B44"/>
    <w:rsid w:val="00F534CA"/>
    <w:rsid w:val="00F53BA6"/>
    <w:rsid w:val="00F540B6"/>
    <w:rsid w:val="00F55138"/>
    <w:rsid w:val="00F5645B"/>
    <w:rsid w:val="00F57324"/>
    <w:rsid w:val="00F60431"/>
    <w:rsid w:val="00F60B01"/>
    <w:rsid w:val="00F632C7"/>
    <w:rsid w:val="00F63DAD"/>
    <w:rsid w:val="00F64A37"/>
    <w:rsid w:val="00F6560C"/>
    <w:rsid w:val="00F65AD6"/>
    <w:rsid w:val="00F666E6"/>
    <w:rsid w:val="00F667EA"/>
    <w:rsid w:val="00F6719F"/>
    <w:rsid w:val="00F719BE"/>
    <w:rsid w:val="00F7358A"/>
    <w:rsid w:val="00F763B3"/>
    <w:rsid w:val="00F76939"/>
    <w:rsid w:val="00F76992"/>
    <w:rsid w:val="00F76FF5"/>
    <w:rsid w:val="00F80730"/>
    <w:rsid w:val="00F8122D"/>
    <w:rsid w:val="00F81736"/>
    <w:rsid w:val="00F81986"/>
    <w:rsid w:val="00F81B94"/>
    <w:rsid w:val="00F82888"/>
    <w:rsid w:val="00F838DA"/>
    <w:rsid w:val="00F86E85"/>
    <w:rsid w:val="00F91676"/>
    <w:rsid w:val="00F926DE"/>
    <w:rsid w:val="00F94D87"/>
    <w:rsid w:val="00F95BB1"/>
    <w:rsid w:val="00FA1D03"/>
    <w:rsid w:val="00FA2502"/>
    <w:rsid w:val="00FA35A2"/>
    <w:rsid w:val="00FA3A14"/>
    <w:rsid w:val="00FA423A"/>
    <w:rsid w:val="00FA5085"/>
    <w:rsid w:val="00FA646A"/>
    <w:rsid w:val="00FA7A78"/>
    <w:rsid w:val="00FB094D"/>
    <w:rsid w:val="00FB166C"/>
    <w:rsid w:val="00FB3318"/>
    <w:rsid w:val="00FC0B01"/>
    <w:rsid w:val="00FC11C5"/>
    <w:rsid w:val="00FC1300"/>
    <w:rsid w:val="00FC2129"/>
    <w:rsid w:val="00FC29C9"/>
    <w:rsid w:val="00FC2FCC"/>
    <w:rsid w:val="00FC3E38"/>
    <w:rsid w:val="00FC56CE"/>
    <w:rsid w:val="00FC5AC9"/>
    <w:rsid w:val="00FD12B6"/>
    <w:rsid w:val="00FD1ABE"/>
    <w:rsid w:val="00FD356F"/>
    <w:rsid w:val="00FD3BE8"/>
    <w:rsid w:val="00FD5337"/>
    <w:rsid w:val="00FD5D5E"/>
    <w:rsid w:val="00FD77D8"/>
    <w:rsid w:val="00FD7B65"/>
    <w:rsid w:val="00FD7E2D"/>
    <w:rsid w:val="00FE109C"/>
    <w:rsid w:val="00FE226F"/>
    <w:rsid w:val="00FE2C25"/>
    <w:rsid w:val="00FE3171"/>
    <w:rsid w:val="00FE4351"/>
    <w:rsid w:val="00FE6738"/>
    <w:rsid w:val="00FF4C8A"/>
    <w:rsid w:val="00FF76B5"/>
    <w:rsid w:val="00FF7C40"/>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colormru v:ext="edit" colors="#003450,#62227b,#ac8bb7,#c39e8b,#904d36,#224330,#173e1d,#7f7f7f"/>
    </o:shapedefaults>
    <o:shapelayout v:ext="edit">
      <o:idmap v:ext="edit" data="1"/>
    </o:shapelayout>
  </w:shapeDefaults>
  <w:decimalSymbol w:val="."/>
  <w:listSeparator w:val=","/>
  <w14:docId w14:val="28AFD31D"/>
  <w15:docId w15:val="{83020736-1A99-4EE5-87E1-848FFD18B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unhideWhenUsed="1"/>
    <w:lsdException w:name="Strong" w:semiHidden="1" w:uiPriority="22"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5C7F46"/>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semiHidden/>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TSMtxt3pt"/>
    <w:link w:val="Heading3Char"/>
    <w:qFormat/>
    <w:rsid w:val="008E5675"/>
    <w:pPr>
      <w:spacing w:before="240"/>
      <w:outlineLvl w:val="2"/>
    </w:pPr>
    <w:rPr>
      <w:b/>
      <w:sz w:val="19"/>
    </w:rPr>
  </w:style>
  <w:style w:type="paragraph" w:styleId="Heading4">
    <w:name w:val="heading 4"/>
    <w:basedOn w:val="Normal"/>
    <w:next w:val="TSMtxt3pt"/>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Txt">
    <w:name w:val="TSM Txt"/>
    <w:basedOn w:val="Normal"/>
    <w:link w:val="TSMTxtChar"/>
    <w:qFormat/>
    <w:rsid w:val="008B47AB"/>
    <w:pPr>
      <w:spacing w:after="120"/>
      <w:ind w:left="113" w:right="57"/>
    </w:pPr>
    <w:rPr>
      <w:sz w:val="17"/>
    </w:rPr>
  </w:style>
  <w:style w:type="character" w:customStyle="1" w:styleId="TSMTxtChar">
    <w:name w:val="TSM Txt Char"/>
    <w:link w:val="TSMTxt"/>
    <w:rsid w:val="008B47AB"/>
    <w:rPr>
      <w:rFonts w:ascii="Arial" w:eastAsia="MS Mincho" w:hAnsi="Arial" w:cs="Arial"/>
      <w:sz w:val="17"/>
      <w:szCs w:val="18"/>
      <w:lang w:eastAsia="en-US"/>
    </w:rPr>
  </w:style>
  <w:style w:type="paragraph" w:customStyle="1" w:styleId="TSMtextbullets">
    <w:name w:val="TSM text bullets"/>
    <w:basedOn w:val="Normal"/>
    <w:link w:val="TSMtextbulletsChar"/>
    <w:qFormat/>
    <w:rsid w:val="00DC458A"/>
    <w:pPr>
      <w:numPr>
        <w:numId w:val="26"/>
      </w:numPr>
      <w:spacing w:before="0" w:after="60"/>
      <w:ind w:left="397" w:hanging="284"/>
    </w:pPr>
    <w:rPr>
      <w:sz w:val="17"/>
    </w:rPr>
  </w:style>
  <w:style w:type="character" w:customStyle="1" w:styleId="TSMtextbulletsChar">
    <w:name w:val="TSM text bullets Char"/>
    <w:link w:val="TSMtextbullets"/>
    <w:rsid w:val="00DC458A"/>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paragraph" w:customStyle="1" w:styleId="TSMoverview">
    <w:name w:val="TSM overview"/>
    <w:basedOn w:val="TSMTxt"/>
    <w:link w:val="TSMoverviewChar"/>
    <w:semiHidden/>
    <w:qFormat/>
    <w:rsid w:val="00CF576E"/>
    <w:rPr>
      <w:rFonts w:ascii="Calibri" w:eastAsia="Calibri" w:hAnsi="Calibri"/>
      <w:sz w:val="20"/>
    </w:rPr>
  </w:style>
  <w:style w:type="character" w:customStyle="1" w:styleId="TSMoverviewChar">
    <w:name w:val="TSM overview Char"/>
    <w:link w:val="TSMoverview"/>
    <w:semiHidden/>
    <w:rsid w:val="006F7888"/>
    <w:rPr>
      <w:rFonts w:ascii="Calibri" w:eastAsia="Calibri" w:hAnsi="Calibri" w:cs="Arial"/>
      <w:szCs w:val="18"/>
      <w:lang w:eastAsia="en-US"/>
    </w:rPr>
  </w:style>
  <w:style w:type="paragraph" w:styleId="Title">
    <w:name w:val="Title"/>
    <w:basedOn w:val="Normal"/>
    <w:next w:val="Normal"/>
    <w:link w:val="TitleChar"/>
    <w:semiHidden/>
    <w:qFormat/>
    <w:rsid w:val="00AA54CF"/>
    <w:pPr>
      <w:tabs>
        <w:tab w:val="left" w:pos="279"/>
      </w:tabs>
      <w:ind w:left="170"/>
    </w:pPr>
    <w:rPr>
      <w:b/>
      <w:color w:val="FFFFFF"/>
      <w:sz w:val="40"/>
      <w:szCs w:val="40"/>
    </w:rPr>
  </w:style>
  <w:style w:type="character" w:customStyle="1" w:styleId="TitleChar">
    <w:name w:val="Title Char"/>
    <w:link w:val="Title"/>
    <w:semiHidden/>
    <w:rsid w:val="006F7888"/>
    <w:rPr>
      <w:rFonts w:ascii="Arial" w:eastAsia="MS Mincho" w:hAnsi="Arial" w:cs="Arial"/>
      <w:b/>
      <w:color w:val="FFFFFF"/>
      <w:sz w:val="40"/>
      <w:szCs w:val="40"/>
      <w:lang w:eastAsia="en-US"/>
    </w:rPr>
  </w:style>
  <w:style w:type="paragraph" w:customStyle="1" w:styleId="Byline">
    <w:name w:val="Byline"/>
    <w:basedOn w:val="Normal"/>
    <w:semiHidden/>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894FCF"/>
    <w:rPr>
      <w:rFonts w:ascii="Arial" w:eastAsia="MS Mincho" w:hAnsi="Arial" w:cs="Arial"/>
      <w:b/>
      <w:bCs/>
      <w:noProof/>
      <w:color w:val="FFFFFF"/>
      <w:sz w:val="28"/>
      <w:szCs w:val="34"/>
    </w:rPr>
  </w:style>
  <w:style w:type="character" w:customStyle="1" w:styleId="Heading2Char">
    <w:name w:val="Heading 2 Char"/>
    <w:link w:val="Heading2"/>
    <w:semiHidden/>
    <w:rsid w:val="006F7888"/>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semiHidden/>
    <w:qFormat/>
    <w:rsid w:val="000E1C33"/>
    <w:pPr>
      <w:spacing w:before="200" w:after="120"/>
    </w:pPr>
    <w:rPr>
      <w:color w:val="224232"/>
    </w:rPr>
  </w:style>
  <w:style w:type="character" w:customStyle="1" w:styleId="Heading3Char">
    <w:name w:val="Heading 3 Char"/>
    <w:link w:val="Heading3"/>
    <w:rsid w:val="008E5675"/>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semiHidden/>
    <w:qFormat/>
    <w:rsid w:val="00797AB0"/>
    <w:pPr>
      <w:spacing w:line="360" w:lineRule="auto"/>
    </w:pPr>
    <w:rPr>
      <w:noProof/>
      <w:color w:val="662C88"/>
    </w:rPr>
  </w:style>
  <w:style w:type="paragraph" w:customStyle="1" w:styleId="Heading2-Technology">
    <w:name w:val="Heading 2 - Technology"/>
    <w:basedOn w:val="Heading2"/>
    <w:semiHidden/>
    <w:qFormat/>
    <w:rsid w:val="000E1C33"/>
    <w:pPr>
      <w:spacing w:line="360" w:lineRule="auto"/>
    </w:pPr>
    <w:rPr>
      <w:color w:val="8A4E3B"/>
    </w:rPr>
  </w:style>
  <w:style w:type="paragraph" w:styleId="BalloonText">
    <w:name w:val="Balloon Text"/>
    <w:basedOn w:val="Normal"/>
    <w:link w:val="BalloonTextChar"/>
    <w:semiHidden/>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6F7888"/>
    <w:rPr>
      <w:rFonts w:ascii="Tahoma" w:eastAsia="MS Mincho" w:hAnsi="Tahoma" w:cs="Tahoma"/>
      <w:sz w:val="16"/>
      <w:szCs w:val="16"/>
      <w:lang w:eastAsia="en-US"/>
    </w:r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semiHidden/>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C87567"/>
    <w:pPr>
      <w:numPr>
        <w:ilvl w:val="1"/>
        <w:numId w:val="19"/>
      </w:numPr>
      <w:spacing w:before="0" w:after="60"/>
      <w:ind w:left="681" w:hanging="284"/>
    </w:pPr>
    <w:rPr>
      <w:rFonts w:eastAsia="Cambria" w:cs="Times New Roman"/>
      <w:i/>
      <w:sz w:val="17"/>
      <w:lang w:eastAsia="en-NZ"/>
    </w:rPr>
  </w:style>
  <w:style w:type="paragraph" w:customStyle="1" w:styleId="Activitytext">
    <w:name w:val="Activity text"/>
    <w:basedOn w:val="Normal"/>
    <w:semiHidden/>
    <w:qFormat/>
    <w:rsid w:val="00DA64F8"/>
    <w:pPr>
      <w:ind w:left="567" w:right="567"/>
    </w:pPr>
  </w:style>
  <w:style w:type="paragraph" w:customStyle="1" w:styleId="Activitysubhead">
    <w:name w:val="Activity sub head"/>
    <w:basedOn w:val="H3"/>
    <w:semiHidden/>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uiPriority w:val="99"/>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uiPriority w:val="99"/>
    <w:semiHidden/>
    <w:rsid w:val="00217A9A"/>
    <w:rPr>
      <w:rFonts w:ascii="Arial" w:eastAsia="MS Mincho" w:hAnsi="Arial" w:cs="Arial"/>
      <w:b/>
      <w:bCs/>
      <w:lang w:eastAsia="en-US"/>
    </w:rPr>
  </w:style>
  <w:style w:type="paragraph" w:customStyle="1" w:styleId="H4">
    <w:name w:val="H4"/>
    <w:basedOn w:val="Normal"/>
    <w:semiHidden/>
    <w:qFormat/>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semiHidden/>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uiPriority w:val="99"/>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semiHidden/>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semiHidden/>
    <w:qFormat/>
    <w:rsid w:val="00F3274E"/>
    <w:pPr>
      <w:spacing w:before="120"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1"/>
    <w:qFormat/>
    <w:rsid w:val="00336A00"/>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D25F16"/>
    <w:rPr>
      <w:i/>
    </w:r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styleId="ListParagraph">
    <w:name w:val="List Paragraph"/>
    <w:basedOn w:val="Normal"/>
    <w:uiPriority w:val="34"/>
    <w:qFormat/>
    <w:rsid w:val="00F21183"/>
    <w:pPr>
      <w:spacing w:before="0" w:after="200"/>
      <w:ind w:left="720"/>
      <w:contextualSpacing/>
    </w:pPr>
    <w:rPr>
      <w:rFonts w:asciiTheme="minorHAnsi" w:eastAsiaTheme="minorHAnsi" w:hAnsiTheme="minorHAnsi" w:cstheme="minorBidi"/>
      <w:sz w:val="22"/>
      <w:szCs w:val="22"/>
    </w:rPr>
  </w:style>
  <w:style w:type="paragraph" w:customStyle="1" w:styleId="TSMtxt3pt">
    <w:name w:val="TSM txt 3pt"/>
    <w:basedOn w:val="TSMTxt"/>
    <w:qFormat/>
    <w:rsid w:val="00A666DF"/>
    <w:pPr>
      <w:spacing w:before="60" w:after="60"/>
    </w:pPr>
  </w:style>
  <w:style w:type="character" w:customStyle="1" w:styleId="UnresolvedMention1">
    <w:name w:val="Unresolved Mention1"/>
    <w:basedOn w:val="DefaultParagraphFont"/>
    <w:uiPriority w:val="99"/>
    <w:semiHidden/>
    <w:unhideWhenUsed/>
    <w:rsid w:val="006F6161"/>
    <w:rPr>
      <w:color w:val="605E5C"/>
      <w:shd w:val="clear" w:color="auto" w:fill="E1DFDD"/>
    </w:rPr>
  </w:style>
  <w:style w:type="paragraph" w:customStyle="1" w:styleId="titlestraptitle1">
    <w:name w:val="title strap title 1"/>
    <w:basedOn w:val="Normal"/>
    <w:qFormat/>
    <w:rsid w:val="001468AC"/>
    <w:pPr>
      <w:spacing w:before="0" w:line="240" w:lineRule="auto"/>
    </w:pPr>
    <w:rPr>
      <w:rFonts w:ascii="Source Sans Pro Black" w:eastAsiaTheme="minorEastAsia" w:hAnsiTheme="minorHAnsi" w:cstheme="minorBidi"/>
      <w:b/>
      <w:color w:val="222A35" w:themeColor="text2" w:themeShade="80"/>
      <w:sz w:val="34"/>
      <w:szCs w:val="24"/>
      <w:lang w:val="en-US"/>
    </w:rPr>
  </w:style>
  <w:style w:type="paragraph" w:customStyle="1" w:styleId="TSMText">
    <w:name w:val="TSM Text"/>
    <w:basedOn w:val="TSMTxt"/>
    <w:qFormat/>
    <w:rsid w:val="00A06A90"/>
    <w:pPr>
      <w:spacing w:before="0"/>
    </w:pPr>
  </w:style>
  <w:style w:type="paragraph" w:customStyle="1" w:styleId="titlestrapissue">
    <w:name w:val="title strap issue"/>
    <w:basedOn w:val="Heading5"/>
    <w:qFormat/>
    <w:rsid w:val="00E12563"/>
    <w:pPr>
      <w:widowControl w:val="0"/>
      <w:spacing w:before="30" w:after="0" w:line="240" w:lineRule="auto"/>
      <w:ind w:right="-17"/>
    </w:pPr>
    <w:rPr>
      <w:rFonts w:ascii="Source Sans Pro" w:eastAsia="Source Sans Pro" w:hAnsi="Source Sans Pro" w:cs="Source Sans Pro"/>
      <w:i w:val="0"/>
      <w:iCs w:val="0"/>
      <w:color w:val="222A35" w:themeColor="text2" w:themeShade="8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37434117">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www.literacyprogressions.tki.org.nz/The-Structure-of-the-Progressions/By-the-end-of-year-6?q=node/21" TargetMode="External"/><Relationship Id="rId21" Type="http://schemas.openxmlformats.org/officeDocument/2006/relationships/hyperlink" Target="https://curriculumprogresstools.education.govt.nz/lpf-tool/" TargetMode="External"/><Relationship Id="rId42" Type="http://schemas.openxmlformats.org/officeDocument/2006/relationships/hyperlink" Target="https://www.sciencelearn.org.nz/resources/1169-classifying-bird-adaptations" TargetMode="External"/><Relationship Id="rId47" Type="http://schemas.openxmlformats.org/officeDocument/2006/relationships/hyperlink" Target="https://www.sciencelearn.org.nz/resources/2784-conserving-our-native-kiwi" TargetMode="External"/><Relationship Id="rId63" Type="http://schemas.openxmlformats.org/officeDocument/2006/relationships/hyperlink" Target="https://teara.govt.nz/en/weta" TargetMode="External"/><Relationship Id="rId68" Type="http://schemas.openxmlformats.org/officeDocument/2006/relationships/hyperlink" Target="https://www.doc.govt.nz/get-involved/conservation-education/" TargetMode="Externa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6.jpg"/><Relationship Id="rId11" Type="http://schemas.openxmlformats.org/officeDocument/2006/relationships/image" Target="media/image4.jpeg"/><Relationship Id="rId24" Type="http://schemas.openxmlformats.org/officeDocument/2006/relationships/hyperlink" Target="https://curriculumprogresstools.education.govt.nz/lpf-tool/" TargetMode="External"/><Relationship Id="rId32" Type="http://schemas.openxmlformats.org/officeDocument/2006/relationships/hyperlink" Target="http://www.readwritethink.org/classroom-resources/student-interactives/timeline-30007.html" TargetMode="External"/><Relationship Id="rId37" Type="http://schemas.openxmlformats.org/officeDocument/2006/relationships/hyperlink" Target="https://instructionalseries.tki.org.nz/Instructional-Series/Connected/Connected-2016-Level-3-Picture-This/On-the-Move" TargetMode="External"/><Relationship Id="rId40" Type="http://schemas.openxmlformats.org/officeDocument/2006/relationships/hyperlink" Target="https://www.sciencelearn.org.nz/videos/798-tectonic-plates" TargetMode="External"/><Relationship Id="rId45" Type="http://schemas.openxmlformats.org/officeDocument/2006/relationships/hyperlink" Target="https://www.sciencelearn.org.nz/resources/1382-tuatara" TargetMode="External"/><Relationship Id="rId53" Type="http://schemas.openxmlformats.org/officeDocument/2006/relationships/hyperlink" Target="https://www.sciencelearn.org.nz/resources/1103-what-is-a-fern" TargetMode="External"/><Relationship Id="rId58" Type="http://schemas.openxmlformats.org/officeDocument/2006/relationships/hyperlink" Target="https://teara.govt.nz/en/geology-overview/page-6" TargetMode="External"/><Relationship Id="rId66" Type="http://schemas.openxmlformats.org/officeDocument/2006/relationships/hyperlink" Target="https://teara.govt.nz/en/land-birds-overview/page-4" TargetMode="External"/><Relationship Id="rId74" Type="http://schemas.openxmlformats.org/officeDocument/2006/relationships/hyperlink" Target="https://www.tepapa.govt.nz/learn/for-educators/teaching-resources/children-tangaroa/lets-animate-stop-motion-animation" TargetMode="External"/><Relationship Id="rId5" Type="http://schemas.openxmlformats.org/officeDocument/2006/relationships/webSettings" Target="webSettings.xml"/><Relationship Id="rId61" Type="http://schemas.openxmlformats.org/officeDocument/2006/relationships/hyperlink" Target="https://teara.govt.nz/en/tuatara/page-2" TargetMode="External"/><Relationship Id="rId19" Type="http://schemas.openxmlformats.org/officeDocument/2006/relationships/image" Target="media/image5.png"/><Relationship Id="rId14" Type="http://schemas.openxmlformats.org/officeDocument/2006/relationships/hyperlink" Target="https://instructionalseries.tki.org.nz/Instructional-Series/Connected" TargetMode="External"/><Relationship Id="rId22" Type="http://schemas.openxmlformats.org/officeDocument/2006/relationships/hyperlink" Target="https://curriculumprogresstools.education.govt.nz/lpf-tool/" TargetMode="External"/><Relationship Id="rId27" Type="http://schemas.openxmlformats.org/officeDocument/2006/relationships/hyperlink" Target="http://literacyonline.tki.org.nz/Literacy-Online/Planning-for-my-students-needs/Effective-Literacy-Practice-Years-1-4" TargetMode="External"/><Relationship Id="rId30" Type="http://schemas.openxmlformats.org/officeDocument/2006/relationships/footer" Target="footer2.xml"/><Relationship Id="rId35" Type="http://schemas.openxmlformats.org/officeDocument/2006/relationships/hyperlink" Target="https://www.sciencelearn.org.nz/resources/2732-new-zealand-garden-bird-survey" TargetMode="External"/><Relationship Id="rId43" Type="http://schemas.openxmlformats.org/officeDocument/2006/relationships/hyperlink" Target="https://www.sciencelearn.org.nz/resources/2722-new-zealand-native-trees-an-introduction" TargetMode="External"/><Relationship Id="rId48" Type="http://schemas.openxmlformats.org/officeDocument/2006/relationships/hyperlink" Target="https://www.sciencelearn.org.nz/resources/1158-conserving-native-birds-introduction" TargetMode="External"/><Relationship Id="rId56" Type="http://schemas.openxmlformats.org/officeDocument/2006/relationships/hyperlink" Target="https://www.sciencelearn.org.nz/image_maps/74-planning-pathways-for-takahe-resources" TargetMode="External"/><Relationship Id="rId64" Type="http://schemas.openxmlformats.org/officeDocument/2006/relationships/hyperlink" Target="https://teara.govt.nz/en/te-ngahere-forest-lore/page-3" TargetMode="External"/><Relationship Id="rId69" Type="http://schemas.openxmlformats.org/officeDocument/2006/relationships/hyperlink" Target="https://www.youtube.com/watch?v=E6Nyr78Mqyg" TargetMode="External"/><Relationship Id="rId8" Type="http://schemas.openxmlformats.org/officeDocument/2006/relationships/image" Target="media/image1.jpg"/><Relationship Id="rId51" Type="http://schemas.openxmlformats.org/officeDocument/2006/relationships/hyperlink" Target="https://www.sciencelearn.org.nz/resources/1637-moa-were-plain-janes" TargetMode="External"/><Relationship Id="rId72" Type="http://schemas.openxmlformats.org/officeDocument/2006/relationships/hyperlink" Target="https://predatorfreenz.org/about-us/pfnz-trust/threatened-species/" TargetMode="External"/><Relationship Id="rId3" Type="http://schemas.openxmlformats.org/officeDocument/2006/relationships/styles" Target="styles.xml"/><Relationship Id="rId12" Type="http://schemas.openxmlformats.org/officeDocument/2006/relationships/hyperlink" Target="http://www.literacyprogressions.tki.org.nz/" TargetMode="External"/><Relationship Id="rId17" Type="http://schemas.openxmlformats.org/officeDocument/2006/relationships/header" Target="header1.xml"/><Relationship Id="rId25" Type="http://schemas.openxmlformats.org/officeDocument/2006/relationships/hyperlink" Target="http://www.literacyprogressions.tki.org.nz/The-Structure-of-the-Progressions/By-the-end-of-year-4?q=node/14" TargetMode="External"/><Relationship Id="rId33" Type="http://schemas.openxmlformats.org/officeDocument/2006/relationships/hyperlink" Target="https://www.sciencelearn.org.nz/resources/1169-classifying-bird-adaptations" TargetMode="External"/><Relationship Id="rId38" Type="http://schemas.openxmlformats.org/officeDocument/2006/relationships/hyperlink" Target="https://instructionalseries.tki.org.nz/Instructional-Series/Connected/Connected-2018-Level-3-Cracking-the-Code/Listening-to-the-Land" TargetMode="External"/><Relationship Id="rId46" Type="http://schemas.openxmlformats.org/officeDocument/2006/relationships/hyperlink" Target="https://www.sciencelearn.org.nz/resources/1599-our-changing-ecosystems-timeline" TargetMode="External"/><Relationship Id="rId59" Type="http://schemas.openxmlformats.org/officeDocument/2006/relationships/hyperlink" Target="https://teara.govt.nz/en/map/8296/gondwana" TargetMode="External"/><Relationship Id="rId67" Type="http://schemas.openxmlformats.org/officeDocument/2006/relationships/hyperlink" Target="https://www.doc.govt.nz/nature/conservation-status/threatened-birds/" TargetMode="External"/><Relationship Id="rId20" Type="http://schemas.openxmlformats.org/officeDocument/2006/relationships/hyperlink" Target="http://nzcurriculum.tki.org.nz/The-New-Zealand-Curriculum" TargetMode="External"/><Relationship Id="rId41" Type="http://schemas.openxmlformats.org/officeDocument/2006/relationships/hyperlink" Target="https://www.sciencelearn.org.nz/resources/1162-native-bird-adaptations" TargetMode="External"/><Relationship Id="rId54" Type="http://schemas.openxmlformats.org/officeDocument/2006/relationships/hyperlink" Target="https://www.sciencelearn.org.nz/videos/754-new-zealand-conservation-and-fungi" TargetMode="External"/><Relationship Id="rId62" Type="http://schemas.openxmlformats.org/officeDocument/2006/relationships/hyperlink" Target="https://teara.govt.nz/en/moa" TargetMode="External"/><Relationship Id="rId70" Type="http://schemas.openxmlformats.org/officeDocument/2006/relationships/hyperlink" Target="https://otagomuseum.nz/athome/long-gone-gondwana"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structionalseries.tki.org.nz/Instructional-Series/Connected" TargetMode="External"/><Relationship Id="rId23" Type="http://schemas.openxmlformats.org/officeDocument/2006/relationships/hyperlink" Target="http://nzcurriculum.tki.org.nz/National-Standards/Reading-and-writing-standards/The-standards/End-of-year-4" TargetMode="External"/><Relationship Id="rId28" Type="http://schemas.openxmlformats.org/officeDocument/2006/relationships/hyperlink" Target="http://literacyonline.tki.org.nz/Literacy-Online/Planning-for-my-students-needs/Effective-literacy-practice-years-5-8" TargetMode="External"/><Relationship Id="rId36" Type="http://schemas.openxmlformats.org/officeDocument/2006/relationships/footer" Target="footer4.xml"/><Relationship Id="rId49" Type="http://schemas.openxmlformats.org/officeDocument/2006/relationships/hyperlink" Target="https://www.sciencelearn.org.nz/resources/1962-weta" TargetMode="External"/><Relationship Id="rId57" Type="http://schemas.openxmlformats.org/officeDocument/2006/relationships/hyperlink" Target="https://www.sciencelearn.org.nz/resources/2732-new-zealand-garden-bird-survey" TargetMode="External"/><Relationship Id="rId10" Type="http://schemas.openxmlformats.org/officeDocument/2006/relationships/image" Target="media/image3.jpeg"/><Relationship Id="rId31" Type="http://schemas.openxmlformats.org/officeDocument/2006/relationships/footer" Target="footer3.xml"/><Relationship Id="rId44" Type="http://schemas.openxmlformats.org/officeDocument/2006/relationships/hyperlink" Target="https://www.sciencelearn.org.nz/resources/2635-the-uniqueness-of-new-zealand-plants" TargetMode="External"/><Relationship Id="rId52" Type="http://schemas.openxmlformats.org/officeDocument/2006/relationships/hyperlink" Target="https://www.sciencelearn.org.nz/resources/1964-building-homes-for-tree-weta" TargetMode="External"/><Relationship Id="rId60" Type="http://schemas.openxmlformats.org/officeDocument/2006/relationships/hyperlink" Target="https://teara.govt.nz/en/native-plants-and-animals-overview/page-1" TargetMode="External"/><Relationship Id="rId65" Type="http://schemas.openxmlformats.org/officeDocument/2006/relationships/hyperlink" Target="https://teara.govt.nz/en/large-forest-birds/page-5" TargetMode="External"/><Relationship Id="rId73" Type="http://schemas.openxmlformats.org/officeDocument/2006/relationships/hyperlink" Target="https://www.forestandbird.org.nz/campaigns/native-wildlife"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curriculumprogresstools.education.govt.nz/lpf-tool/" TargetMode="External"/><Relationship Id="rId18" Type="http://schemas.openxmlformats.org/officeDocument/2006/relationships/hyperlink" Target="http://nzcurriculum.tki.org.nz/The-New-Zealand-Curriculum" TargetMode="External"/><Relationship Id="rId39" Type="http://schemas.openxmlformats.org/officeDocument/2006/relationships/hyperlink" Target="https://scienceonline.tki.org.nz/What-do-my-students-need-to-learn/Building-Science-Concepts/Titles-and-concept-overviews/Birds-Structure-Function-and-Adaptation" TargetMode="External"/><Relationship Id="rId34" Type="http://schemas.openxmlformats.org/officeDocument/2006/relationships/hyperlink" Target="https://www.sciencelearn.org.nz/resources/2702-the-takahe-s-ecological-niche" TargetMode="External"/><Relationship Id="rId50" Type="http://schemas.openxmlformats.org/officeDocument/2006/relationships/hyperlink" Target="https://www.sciencelearn.org.nz/videos/1711-darwin-s-theory-of-evolution" TargetMode="External"/><Relationship Id="rId55" Type="http://schemas.openxmlformats.org/officeDocument/2006/relationships/hyperlink" Target="https://www.sciencelearn.org.nz/resources/2702-the-takahe-s-ecological-niche"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endangeredspecies.org.nz/projects/10-most-endangered"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7.wmf"/><Relationship Id="rId1" Type="http://schemas.openxmlformats.org/officeDocument/2006/relationships/hyperlink" Target="http://www.connected.tki.org.n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OneDrive\Documents\Work\Lift\TSM%20work\2020%20Connected%20TSM\Level%203\LEVEL%203%20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rgbClr val="000000"/>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82C844-2491-4ED5-BEE4-509F09905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LEVEL 3 2020.dotx</Template>
  <TotalTime>1</TotalTime>
  <Pages>6</Pages>
  <Words>3182</Words>
  <Characters>18140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21280</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4</cp:revision>
  <cp:lastPrinted>2018-12-06T06:16:00Z</cp:lastPrinted>
  <dcterms:created xsi:type="dcterms:W3CDTF">2021-01-25T22:33:00Z</dcterms:created>
  <dcterms:modified xsi:type="dcterms:W3CDTF">2021-01-25T22:34:00Z</dcterms:modified>
</cp:coreProperties>
</file>